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25E01" w:rsidRDefault="00FD621E">
      <w:r>
        <w:rPr>
          <w:noProof/>
          <w:lang w:eastAsia="en-GB"/>
        </w:rPr>
        <w:drawing>
          <wp:inline distT="0" distB="0" distL="0" distR="0" wp14:anchorId="1C6D5FE0" wp14:editId="6E693888">
            <wp:extent cx="5731510" cy="3757930"/>
            <wp:effectExtent l="0" t="0" r="2540" b="0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375793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D621E" w:rsidRDefault="00FD621E">
      <w:r>
        <w:rPr>
          <w:noProof/>
          <w:lang w:eastAsia="en-GB"/>
        </w:rPr>
        <w:drawing>
          <wp:inline distT="0" distB="0" distL="0" distR="0" wp14:anchorId="3A4AD725" wp14:editId="238E5D5C">
            <wp:extent cx="5731510" cy="2623185"/>
            <wp:effectExtent l="0" t="0" r="2540" b="5715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62318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D621E" w:rsidRDefault="00FD621E">
      <w:r>
        <w:rPr>
          <w:noProof/>
          <w:lang w:eastAsia="en-GB"/>
        </w:rPr>
        <w:lastRenderedPageBreak/>
        <w:drawing>
          <wp:inline distT="0" distB="0" distL="0" distR="0" wp14:anchorId="11C92E63" wp14:editId="2218B012">
            <wp:extent cx="5731510" cy="2375535"/>
            <wp:effectExtent l="0" t="0" r="2540" b="5715"/>
            <wp:docPr id="3" name="Picture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237553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FD621E" w:rsidRDefault="00FD621E">
      <w:r>
        <w:rPr>
          <w:noProof/>
          <w:lang w:eastAsia="en-GB"/>
        </w:rPr>
        <w:drawing>
          <wp:inline distT="0" distB="0" distL="0" distR="0" wp14:anchorId="37A97CD0" wp14:editId="25D06A35">
            <wp:extent cx="5731510" cy="5217160"/>
            <wp:effectExtent l="0" t="0" r="2540" b="2540"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731510" cy="521716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FD621E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68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D621E"/>
    <w:rsid w:val="00D25E01"/>
    <w:rsid w:val="00FD62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5AABC01"/>
  <w15:chartTrackingRefBased/>
  <w15:docId w15:val="{C7215512-CF47-4C80-95DB-1079D6564B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4.pn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E9531267</Template>
  <TotalTime>3</TotalTime>
  <Pages>2</Pages>
  <Words>1</Words>
  <Characters>7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Emma Hayward</dc:creator>
  <cp:keywords/>
  <dc:description/>
  <cp:lastModifiedBy>Emma Hayward</cp:lastModifiedBy>
  <cp:revision>1</cp:revision>
  <dcterms:created xsi:type="dcterms:W3CDTF">2017-04-13T09:11:00Z</dcterms:created>
  <dcterms:modified xsi:type="dcterms:W3CDTF">2017-04-13T09:14:00Z</dcterms:modified>
</cp:coreProperties>
</file>