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0DA7" w:rsidRDefault="0079657C">
      <w:r>
        <w:rPr>
          <w:noProof/>
          <w:lang w:eastAsia="en-GB"/>
        </w:rPr>
        <w:drawing>
          <wp:inline distT="0" distB="0" distL="0" distR="0" wp14:anchorId="60437749" wp14:editId="6F11913C">
            <wp:extent cx="5731510" cy="4415790"/>
            <wp:effectExtent l="0" t="0" r="254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1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57C" w:rsidRDefault="0079657C">
      <w:r>
        <w:rPr>
          <w:noProof/>
          <w:lang w:eastAsia="en-GB"/>
        </w:rPr>
        <w:drawing>
          <wp:inline distT="0" distB="0" distL="0" distR="0" wp14:anchorId="1B3238EB" wp14:editId="477E8709">
            <wp:extent cx="5731510" cy="2792095"/>
            <wp:effectExtent l="0" t="0" r="254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9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57C" w:rsidRDefault="0079657C">
      <w:r>
        <w:rPr>
          <w:noProof/>
          <w:lang w:eastAsia="en-GB"/>
        </w:rPr>
        <w:lastRenderedPageBreak/>
        <w:drawing>
          <wp:inline distT="0" distB="0" distL="0" distR="0" wp14:anchorId="4F4A0604" wp14:editId="67F3BC92">
            <wp:extent cx="5731510" cy="3406775"/>
            <wp:effectExtent l="0" t="0" r="254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0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57C" w:rsidRDefault="0079657C">
      <w:r>
        <w:rPr>
          <w:noProof/>
          <w:lang w:eastAsia="en-GB"/>
        </w:rPr>
        <w:drawing>
          <wp:inline distT="0" distB="0" distL="0" distR="0" wp14:anchorId="75D21C68" wp14:editId="347AC5B8">
            <wp:extent cx="5731510" cy="4793615"/>
            <wp:effectExtent l="0" t="0" r="254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79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57C" w:rsidRDefault="0079657C">
      <w:bookmarkStart w:id="0" w:name="_GoBack"/>
      <w:bookmarkEnd w:id="0"/>
    </w:p>
    <w:sectPr w:rsidR="0079657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657C"/>
    <w:rsid w:val="0079657C"/>
    <w:rsid w:val="00BB0D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FD981F"/>
  <w15:chartTrackingRefBased/>
  <w15:docId w15:val="{F6FC6A4C-0121-4482-915F-29E96DF216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49886FC</Template>
  <TotalTime>2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Hayward</dc:creator>
  <cp:keywords/>
  <dc:description/>
  <cp:lastModifiedBy>Emma Hayward</cp:lastModifiedBy>
  <cp:revision>1</cp:revision>
  <dcterms:created xsi:type="dcterms:W3CDTF">2017-04-11T09:26:00Z</dcterms:created>
  <dcterms:modified xsi:type="dcterms:W3CDTF">2017-04-11T09:28:00Z</dcterms:modified>
</cp:coreProperties>
</file>