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B34" w:rsidRPr="00FF053E" w:rsidRDefault="00D2651A">
      <w:pPr>
        <w:rPr>
          <w:rFonts w:ascii="XCCW Joined Solid Lined 4a" w:hAnsi="XCCW Joined Solid Lined 4a"/>
          <w:sz w:val="144"/>
          <w:szCs w:val="44"/>
        </w:rPr>
      </w:pPr>
      <w:r>
        <w:rPr>
          <w:rFonts w:ascii="XCCW Joined Solid Lined 4a" w:hAnsi="XCCW Joined Solid Lined 4a"/>
          <w:sz w:val="144"/>
          <w:szCs w:val="44"/>
        </w:rPr>
        <w:t>i</w:t>
      </w:r>
      <w:r w:rsidR="00B704DD">
        <w:rPr>
          <w:rFonts w:ascii="XCCW Joined Solid Lined 4a" w:hAnsi="XCCW Joined Solid Lined 4a"/>
          <w:sz w:val="144"/>
          <w:szCs w:val="44"/>
        </w:rPr>
        <w:t>rregular</w:t>
      </w:r>
    </w:p>
    <w:p w:rsidR="00FF053E" w:rsidRPr="00FF053E" w:rsidRDefault="00B704DD">
      <w:pPr>
        <w:rPr>
          <w:rFonts w:ascii="XCCW Joined Solid Lined 4a" w:hAnsi="XCCW Joined Solid Lined 4a"/>
          <w:sz w:val="144"/>
          <w:szCs w:val="44"/>
        </w:rPr>
      </w:pPr>
      <w:r>
        <w:rPr>
          <w:rFonts w:ascii="XCCW Joined Solid Lined 4a" w:hAnsi="XCCW Joined Solid Lined 4a"/>
          <w:sz w:val="144"/>
          <w:szCs w:val="44"/>
        </w:rPr>
        <w:t xml:space="preserve">irrelevant </w:t>
      </w:r>
    </w:p>
    <w:p w:rsidR="00FF053E" w:rsidRPr="00FF053E" w:rsidRDefault="00DF7768">
      <w:pPr>
        <w:rPr>
          <w:rFonts w:ascii="XCCW Joined Solid Lined 4a" w:hAnsi="XCCW Joined Solid Lined 4a"/>
          <w:sz w:val="144"/>
          <w:szCs w:val="44"/>
        </w:rPr>
      </w:pPr>
      <w:r>
        <w:rPr>
          <w:rFonts w:ascii="XCCW Joined Solid Lined 4a" w:hAnsi="XCCW Joined Solid Lined 4a"/>
          <w:sz w:val="144"/>
          <w:szCs w:val="44"/>
        </w:rPr>
        <w:t>i</w:t>
      </w:r>
      <w:r w:rsidR="00B704DD">
        <w:rPr>
          <w:rFonts w:ascii="XCCW Joined Solid Lined 4a" w:hAnsi="XCCW Joined Solid Lined 4a"/>
          <w:sz w:val="144"/>
          <w:szCs w:val="44"/>
        </w:rPr>
        <w:t>rrational</w:t>
      </w:r>
      <w:r w:rsidR="001A1D1A">
        <w:rPr>
          <w:rFonts w:ascii="XCCW Joined Solid Lined 4a" w:hAnsi="XCCW Joined Solid Lined 4a"/>
          <w:sz w:val="144"/>
          <w:szCs w:val="44"/>
        </w:rPr>
        <w:t xml:space="preserve">               </w:t>
      </w:r>
    </w:p>
    <w:p w:rsidR="00FF053E" w:rsidRPr="00FF053E" w:rsidRDefault="00DF7768">
      <w:pPr>
        <w:rPr>
          <w:rFonts w:ascii="XCCW Joined Solid Lined 4a" w:hAnsi="XCCW Joined Solid Lined 4a"/>
          <w:sz w:val="144"/>
          <w:szCs w:val="44"/>
        </w:rPr>
      </w:pPr>
      <w:r>
        <w:rPr>
          <w:rFonts w:ascii="XCCW Joined Solid Lined 4a" w:hAnsi="XCCW Joined Solid Lined 4a"/>
          <w:sz w:val="144"/>
          <w:szCs w:val="44"/>
        </w:rPr>
        <w:t>i</w:t>
      </w:r>
      <w:r w:rsidR="00746AC3">
        <w:rPr>
          <w:rFonts w:ascii="XCCW Joined Solid Lined 4a" w:hAnsi="XCCW Joined Solid Lined 4a"/>
          <w:sz w:val="144"/>
          <w:szCs w:val="44"/>
        </w:rPr>
        <w:t>rresisti</w:t>
      </w:r>
      <w:r w:rsidR="00B704DD">
        <w:rPr>
          <w:rFonts w:ascii="XCCW Joined Solid Lined 4a" w:hAnsi="XCCW Joined Solid Lined 4a"/>
          <w:sz w:val="144"/>
          <w:szCs w:val="44"/>
        </w:rPr>
        <w:t>ble</w:t>
      </w:r>
    </w:p>
    <w:p w:rsidR="00FF053E" w:rsidRPr="00B704DD" w:rsidRDefault="00DF7768">
      <w:pPr>
        <w:rPr>
          <w:rFonts w:ascii="XCCW Joined Solid Lined 4a" w:hAnsi="XCCW Joined Solid Lined 4a"/>
          <w:sz w:val="96"/>
          <w:szCs w:val="44"/>
        </w:rPr>
      </w:pPr>
      <w:r w:rsidRPr="00B704DD">
        <w:rPr>
          <w:rFonts w:ascii="XCCW Joined Solid Lined 4a" w:hAnsi="XCCW Joined Solid Lined 4a"/>
          <w:sz w:val="96"/>
          <w:szCs w:val="44"/>
        </w:rPr>
        <w:t>i</w:t>
      </w:r>
      <w:r w:rsidR="00B704DD" w:rsidRPr="00B704DD">
        <w:rPr>
          <w:rFonts w:ascii="XCCW Joined Solid Lined 4a" w:hAnsi="XCCW Joined Solid Lined 4a"/>
          <w:sz w:val="96"/>
          <w:szCs w:val="44"/>
        </w:rPr>
        <w:t>rresponsible</w:t>
      </w:r>
    </w:p>
    <w:p w:rsidR="00FF053E" w:rsidRPr="00FF053E" w:rsidRDefault="00B704DD">
      <w:pPr>
        <w:rPr>
          <w:rFonts w:ascii="XCCW Joined Solid Lined 4a" w:hAnsi="XCCW Joined Solid Lined 4a"/>
          <w:sz w:val="144"/>
          <w:szCs w:val="44"/>
        </w:rPr>
      </w:pPr>
      <w:bookmarkStart w:id="0" w:name="_GoBack"/>
      <w:bookmarkEnd w:id="0"/>
      <w:r>
        <w:rPr>
          <w:rFonts w:ascii="XCCW Joined Solid Lined 4a" w:hAnsi="XCCW Joined Solid Lined 4a"/>
          <w:sz w:val="144"/>
          <w:szCs w:val="44"/>
        </w:rPr>
        <w:t>length</w:t>
      </w:r>
    </w:p>
    <w:p w:rsidR="00FF053E" w:rsidRPr="00FF053E" w:rsidRDefault="00B704DD">
      <w:pPr>
        <w:rPr>
          <w:rFonts w:ascii="XCCW Joined Solid Lined 4a" w:hAnsi="XCCW Joined Solid Lined 4a"/>
          <w:sz w:val="144"/>
          <w:szCs w:val="44"/>
        </w:rPr>
      </w:pPr>
      <w:r>
        <w:rPr>
          <w:rFonts w:ascii="XCCW Joined Solid Lined 4a" w:hAnsi="XCCW Joined Solid Lined 4a"/>
          <w:sz w:val="144"/>
          <w:szCs w:val="44"/>
        </w:rPr>
        <w:lastRenderedPageBreak/>
        <w:t>material</w:t>
      </w:r>
    </w:p>
    <w:p w:rsidR="00FF053E" w:rsidRPr="003079F0" w:rsidRDefault="00B704DD">
      <w:pPr>
        <w:rPr>
          <w:rFonts w:ascii="XCCW Joined Solid Lined 4a" w:hAnsi="XCCW Joined Solid Lined 4a"/>
          <w:sz w:val="144"/>
          <w:szCs w:val="44"/>
        </w:rPr>
      </w:pPr>
      <w:r>
        <w:rPr>
          <w:rFonts w:ascii="XCCW Joined Solid Lined 4a" w:hAnsi="XCCW Joined Solid Lined 4a"/>
          <w:sz w:val="144"/>
          <w:szCs w:val="44"/>
        </w:rPr>
        <w:t>minute</w:t>
      </w:r>
    </w:p>
    <w:p w:rsidR="00FF053E" w:rsidRDefault="00B704DD">
      <w:pPr>
        <w:rPr>
          <w:rFonts w:ascii="XCCW Joined Solid Lined 4a" w:hAnsi="XCCW Joined Solid Lined 4a"/>
          <w:sz w:val="160"/>
          <w:szCs w:val="44"/>
        </w:rPr>
      </w:pPr>
      <w:r>
        <w:rPr>
          <w:rFonts w:ascii="XCCW Joined Solid Lined 4a" w:hAnsi="XCCW Joined Solid Lined 4a"/>
          <w:sz w:val="160"/>
          <w:szCs w:val="44"/>
        </w:rPr>
        <w:t>natural</w:t>
      </w:r>
    </w:p>
    <w:p w:rsidR="00080580" w:rsidRPr="0032563D" w:rsidRDefault="00B704DD">
      <w:pPr>
        <w:rPr>
          <w:rFonts w:ascii="XCCW Joined Solid Lined 4a" w:hAnsi="XCCW Joined Solid Lined 4a"/>
          <w:sz w:val="160"/>
          <w:szCs w:val="44"/>
        </w:rPr>
      </w:pPr>
      <w:r>
        <w:rPr>
          <w:rFonts w:ascii="XCCW Joined Solid Lined 4a" w:hAnsi="XCCW Joined Solid Lined 4a"/>
          <w:sz w:val="160"/>
          <w:szCs w:val="44"/>
        </w:rPr>
        <w:t>often</w:t>
      </w:r>
    </w:p>
    <w:sectPr w:rsidR="00080580" w:rsidRPr="0032563D" w:rsidSect="00FF053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XCCW Joined Solid Lined 4a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53E"/>
    <w:rsid w:val="00080580"/>
    <w:rsid w:val="0009751B"/>
    <w:rsid w:val="001A1D1A"/>
    <w:rsid w:val="001F3B34"/>
    <w:rsid w:val="003079F0"/>
    <w:rsid w:val="0032563D"/>
    <w:rsid w:val="00746AC3"/>
    <w:rsid w:val="00901BA2"/>
    <w:rsid w:val="009E4834"/>
    <w:rsid w:val="00B704DD"/>
    <w:rsid w:val="00D2651A"/>
    <w:rsid w:val="00D91CDD"/>
    <w:rsid w:val="00DF7768"/>
    <w:rsid w:val="00FF0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9FA092"/>
  <w15:chartTrackingRefBased/>
  <w15:docId w15:val="{87177CF6-9DDF-4A20-8D6A-9FB4499AA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D4443E-39EA-428C-915C-F9E6D6D6C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A7DB9B8D</Template>
  <TotalTime>204</TotalTime>
  <Pages>2</Pages>
  <Words>16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Melanie Sandberg</cp:lastModifiedBy>
  <cp:revision>11</cp:revision>
  <dcterms:created xsi:type="dcterms:W3CDTF">2017-02-09T13:05:00Z</dcterms:created>
  <dcterms:modified xsi:type="dcterms:W3CDTF">2017-05-08T13:46:00Z</dcterms:modified>
</cp:coreProperties>
</file>