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E23" w:rsidRDefault="003159B7">
      <w:r>
        <w:rPr>
          <w:noProof/>
          <w:lang w:eastAsia="en-GB"/>
        </w:rPr>
        <w:drawing>
          <wp:inline distT="0" distB="0" distL="0" distR="0" wp14:anchorId="222B6E87" wp14:editId="05EBD1E8">
            <wp:extent cx="4219048" cy="4571429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19048" cy="45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59B7" w:rsidRDefault="003159B7">
      <w:r>
        <w:rPr>
          <w:noProof/>
          <w:lang w:eastAsia="en-GB"/>
        </w:rPr>
        <w:lastRenderedPageBreak/>
        <w:drawing>
          <wp:inline distT="0" distB="0" distL="0" distR="0" wp14:anchorId="6CDB670F" wp14:editId="11307EA8">
            <wp:extent cx="4876190" cy="4190476"/>
            <wp:effectExtent l="0" t="0" r="635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76190" cy="41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59B7" w:rsidRDefault="003159B7">
      <w:r>
        <w:rPr>
          <w:noProof/>
          <w:lang w:eastAsia="en-GB"/>
        </w:rPr>
        <w:lastRenderedPageBreak/>
        <w:drawing>
          <wp:inline distT="0" distB="0" distL="0" distR="0" wp14:anchorId="2C22B7F0" wp14:editId="0DD80C4F">
            <wp:extent cx="4838095" cy="5409524"/>
            <wp:effectExtent l="0" t="0" r="635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38095" cy="540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59B7" w:rsidRDefault="003159B7">
      <w:r>
        <w:rPr>
          <w:noProof/>
          <w:lang w:eastAsia="en-GB"/>
        </w:rPr>
        <w:lastRenderedPageBreak/>
        <w:drawing>
          <wp:inline distT="0" distB="0" distL="0" distR="0" wp14:anchorId="6B47157B" wp14:editId="74B3BC8D">
            <wp:extent cx="4857143" cy="4219048"/>
            <wp:effectExtent l="0" t="0" r="63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857143" cy="42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159B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9B7"/>
    <w:rsid w:val="003159B7"/>
    <w:rsid w:val="00950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E073F8"/>
  <w15:chartTrackingRefBased/>
  <w15:docId w15:val="{8E37113E-0254-428F-92F1-A654E138A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5312A50C</Template>
  <TotalTime>4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Hayward</dc:creator>
  <cp:keywords/>
  <dc:description/>
  <cp:lastModifiedBy>Emma Hayward</cp:lastModifiedBy>
  <cp:revision>1</cp:revision>
  <dcterms:created xsi:type="dcterms:W3CDTF">2017-09-28T08:18:00Z</dcterms:created>
  <dcterms:modified xsi:type="dcterms:W3CDTF">2017-09-28T08:22:00Z</dcterms:modified>
</cp:coreProperties>
</file>