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5D6" w:rsidRDefault="00452105">
      <w:r>
        <w:rPr>
          <w:noProof/>
          <w:lang w:eastAsia="en-GB"/>
        </w:rPr>
        <w:drawing>
          <wp:inline distT="0" distB="0" distL="0" distR="0" wp14:anchorId="0972E511" wp14:editId="77C526EA">
            <wp:extent cx="5009524" cy="5009524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5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05" w:rsidRDefault="00452105">
      <w:r>
        <w:rPr>
          <w:noProof/>
          <w:lang w:eastAsia="en-GB"/>
        </w:rPr>
        <w:lastRenderedPageBreak/>
        <w:drawing>
          <wp:inline distT="0" distB="0" distL="0" distR="0" wp14:anchorId="6E4519D8" wp14:editId="6FA93F8C">
            <wp:extent cx="5047619" cy="5266667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5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1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105"/>
    <w:rsid w:val="003C55D6"/>
    <w:rsid w:val="0045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2DAB6"/>
  <w15:chartTrackingRefBased/>
  <w15:docId w15:val="{0F7E8F9C-09B0-4FDC-B882-AA183F3AF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22FEBD84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Hayward</dc:creator>
  <cp:keywords/>
  <dc:description/>
  <cp:lastModifiedBy>Emma Hayward</cp:lastModifiedBy>
  <cp:revision>1</cp:revision>
  <dcterms:created xsi:type="dcterms:W3CDTF">2017-10-18T08:20:00Z</dcterms:created>
  <dcterms:modified xsi:type="dcterms:W3CDTF">2017-10-18T08:24:00Z</dcterms:modified>
</cp:coreProperties>
</file>