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3"/>
        <w:gridCol w:w="6403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bookmarkStart w:id="0" w:name="_GoBack"/>
            <w:bookmarkEnd w:id="0"/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27429F">
              <w:rPr>
                <w:b/>
                <w:sz w:val="56"/>
                <w:szCs w:val="56"/>
              </w:rPr>
              <w:t>2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00AD4E7" wp14:editId="0A96577F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0D4FA6">
            <w:r>
              <w:t>Date Set</w:t>
            </w:r>
          </w:p>
          <w:p w:rsidR="000D4FA6" w:rsidRDefault="000D4FA6" w:rsidP="000D4FA6"/>
        </w:tc>
        <w:tc>
          <w:tcPr>
            <w:tcW w:w="6582" w:type="dxa"/>
          </w:tcPr>
          <w:p w:rsidR="000D4FA6" w:rsidRDefault="00BC01E4" w:rsidP="00B40ED0">
            <w:r>
              <w:t xml:space="preserve">Friday </w:t>
            </w:r>
            <w:r w:rsidR="00B40ED0">
              <w:t>10</w:t>
            </w:r>
            <w:r w:rsidR="00B40ED0" w:rsidRPr="00B40ED0">
              <w:rPr>
                <w:vertAlign w:val="superscript"/>
              </w:rPr>
              <w:t>th</w:t>
            </w:r>
            <w:r w:rsidR="00B40ED0">
              <w:t xml:space="preserve"> November </w:t>
            </w:r>
            <w:r w:rsidR="003279D6">
              <w:t xml:space="preserve"> </w:t>
            </w:r>
            <w:r w:rsidR="002C4B30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  <w:p w:rsidR="000D4FA6" w:rsidRDefault="000D4FA6"/>
        </w:tc>
        <w:tc>
          <w:tcPr>
            <w:tcW w:w="6582" w:type="dxa"/>
          </w:tcPr>
          <w:p w:rsidR="000D4FA6" w:rsidRDefault="00BC01E4" w:rsidP="00B40ED0">
            <w:r>
              <w:t xml:space="preserve">Friday </w:t>
            </w:r>
            <w:r w:rsidR="00B40ED0">
              <w:t>17</w:t>
            </w:r>
            <w:r w:rsidR="00B40ED0" w:rsidRPr="00B40ED0">
              <w:rPr>
                <w:vertAlign w:val="superscript"/>
              </w:rPr>
              <w:t>th</w:t>
            </w:r>
            <w:r w:rsidR="00B40ED0">
              <w:t xml:space="preserve"> November </w:t>
            </w:r>
            <w:r w:rsidR="00956C02">
              <w:t xml:space="preserve"> </w:t>
            </w:r>
            <w:r w:rsidR="002C4B30">
              <w:t xml:space="preserve"> </w:t>
            </w:r>
            <w:r w:rsidR="004E0E14">
              <w:t xml:space="preserve"> </w:t>
            </w:r>
            <w:r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Default="000D4FA6" w:rsidP="00B40ED0">
            <w:r>
              <w:rPr>
                <w:noProof/>
                <w:lang w:eastAsia="en-GB"/>
              </w:rPr>
              <w:drawing>
                <wp:anchor distT="0" distB="0" distL="114300" distR="114300" simplePos="0" relativeHeight="251660288" behindDoc="0" locked="0" layoutInCell="1" allowOverlap="1" wp14:anchorId="44A751BE" wp14:editId="61F7BF1D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829945</wp:posOffset>
                  </wp:positionV>
                  <wp:extent cx="1853565" cy="1400175"/>
                  <wp:effectExtent l="0" t="0" r="0" b="9525"/>
                  <wp:wrapNone/>
                  <wp:docPr id="3" name="Picture 3" descr="C:\Users\vyeats.306\AppData\Local\Microsoft\Windows\Temporary Internet Files\Content.IE5\IO5D5ULO\math_magic_squares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yeats.306\AppData\Local\Microsoft\Windows\Temporary Internet Files\Content.IE5\IO5D5ULO\math_magic_squares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3565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87FB6">
              <w:t xml:space="preserve">We would like the children to complete the </w:t>
            </w:r>
            <w:r w:rsidR="00956C02">
              <w:t>‘</w:t>
            </w:r>
            <w:r w:rsidR="00B40ED0">
              <w:t>shade fractions</w:t>
            </w:r>
            <w:r w:rsidR="00956C02">
              <w:t xml:space="preserve">’ </w:t>
            </w:r>
            <w:r w:rsidR="00B40ED0">
              <w:t>and ‘halves and quarters’ activities</w:t>
            </w:r>
            <w:r w:rsidR="00956C02">
              <w:t xml:space="preserve"> where they need to </w:t>
            </w:r>
            <w:r w:rsidR="00B40ED0">
              <w:t>colour in the fraction shown on each shape</w:t>
            </w:r>
            <w:r w:rsidR="00956C02">
              <w:t xml:space="preserve">. We would also like the children to complete the </w:t>
            </w:r>
            <w:r w:rsidR="003279D6">
              <w:t>‘</w:t>
            </w:r>
            <w:r w:rsidR="00B40ED0">
              <w:t>fractions of a collection</w:t>
            </w:r>
            <w:r w:rsidR="00956C02">
              <w:t xml:space="preserve">’ </w:t>
            </w:r>
            <w:r w:rsidR="003279D6">
              <w:t xml:space="preserve">activity where they need to </w:t>
            </w:r>
            <w:r w:rsidR="00B40ED0">
              <w:t>share the amount of objects into either halves or quarters and identify the answer</w:t>
            </w:r>
            <w:r w:rsidR="0076593D">
              <w:t xml:space="preserve">. </w:t>
            </w:r>
            <w:r w:rsidR="00956C02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  <w:p w:rsidR="000D4FA6" w:rsidRDefault="000D4FA6">
            <w:r>
              <w:t>Writing</w:t>
            </w:r>
          </w:p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B40ED0" w:rsidRDefault="00787FB6" w:rsidP="0076593D">
            <w:r>
              <w:t xml:space="preserve">We would like the children to learn words that </w:t>
            </w:r>
            <w:r w:rsidR="0076593D">
              <w:t>end in ‘</w:t>
            </w:r>
            <w:r w:rsidR="00B40ED0">
              <w:t>al</w:t>
            </w:r>
            <w:r w:rsidR="0076593D">
              <w:t xml:space="preserve">’ </w:t>
            </w:r>
            <w:r w:rsidR="003279D6">
              <w:t xml:space="preserve"> </w:t>
            </w:r>
          </w:p>
          <w:p w:rsidR="00956C02" w:rsidRDefault="00956C02" w:rsidP="0076593D">
            <w:r>
              <w:t xml:space="preserve">such as </w:t>
            </w:r>
            <w:r w:rsidR="00B40ED0">
              <w:t>metal, pedal, capital, hospital, animal</w:t>
            </w:r>
            <w:r>
              <w:t xml:space="preserve"> etc. </w:t>
            </w:r>
          </w:p>
          <w:p w:rsidR="00EB6914" w:rsidRDefault="00EB6914"/>
          <w:p w:rsidR="00EB6914" w:rsidRDefault="00EB6914"/>
          <w:p w:rsidR="00EB6914" w:rsidRDefault="00EB6914"/>
          <w:p w:rsidR="00EB6914" w:rsidRDefault="00EB6914">
            <w:r>
              <w:t xml:space="preserve">The children will also be </w:t>
            </w:r>
          </w:p>
          <w:p w:rsidR="00EB6914" w:rsidRDefault="00EB6914">
            <w:r>
              <w:t>completing an activity where they need to identify the</w:t>
            </w:r>
          </w:p>
          <w:p w:rsidR="00EB6914" w:rsidRPr="004E0E14" w:rsidRDefault="00B40ED0" w:rsidP="00B40ED0">
            <w:r>
              <w:t>verb</w:t>
            </w:r>
            <w:r w:rsidR="0060340A">
              <w:t xml:space="preserve"> to complete the sentence</w:t>
            </w:r>
            <w:r w:rsidR="00EB6914">
              <w:t xml:space="preserve">. </w:t>
            </w:r>
            <w:r w:rsidR="004E0E14">
              <w:t xml:space="preserve">For example </w:t>
            </w:r>
            <w:r w:rsidR="00723BB9">
              <w:t>“</w:t>
            </w:r>
            <w:r>
              <w:t xml:space="preserve">The boy </w:t>
            </w:r>
            <w:r>
              <w:rPr>
                <w:b/>
              </w:rPr>
              <w:t>kicked</w:t>
            </w:r>
            <w:r>
              <w:t xml:space="preserve"> the ball across the grass</w:t>
            </w:r>
            <w:r w:rsidR="0060340A">
              <w:t>.”</w:t>
            </w:r>
            <w:r w:rsidR="00956C02">
              <w:t xml:space="preserve"> </w:t>
            </w:r>
            <w:r w:rsidR="00723BB9">
              <w:t xml:space="preserve"> </w:t>
            </w:r>
            <w:r w:rsidR="00D864A2">
              <w:t xml:space="preserve"> </w:t>
            </w:r>
            <w:r w:rsidR="004E0E14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  <w:p w:rsidR="000D4FA6" w:rsidRDefault="000D4FA6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287ACD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 xml:space="preserve">KS1 15-20 minutes </w:t>
            </w:r>
          </w:p>
          <w:p w:rsidR="00287ACD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</w:p>
          <w:p w:rsidR="00287ACD" w:rsidRDefault="00287ACD">
            <w:pPr>
              <w:rPr>
                <w:i/>
              </w:rPr>
            </w:pPr>
          </w:p>
          <w:p w:rsidR="00287ACD" w:rsidRDefault="00287ACD">
            <w:pPr>
              <w:rPr>
                <w:i/>
              </w:rPr>
            </w:pPr>
          </w:p>
          <w:p w:rsidR="00287ACD" w:rsidRDefault="00287ACD"/>
        </w:tc>
      </w:tr>
      <w:tr w:rsidR="00DB53A5" w:rsidTr="000D4FA6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B53A5"/>
          <w:p w:rsidR="00DB53A5" w:rsidRDefault="0083752F" w:rsidP="00DB53A5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:rsidR="00DB53A5" w:rsidRDefault="00DB53A5"/>
          <w:p w:rsidR="00DB53A5" w:rsidRDefault="00DB53A5"/>
          <w:p w:rsidR="00DB53A5" w:rsidRDefault="00DB53A5"/>
          <w:p w:rsidR="00DB53A5" w:rsidRDefault="00DB53A5">
            <w:r>
              <w:rPr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6A2C2576" wp14:editId="3AA60F70">
                  <wp:simplePos x="0" y="0"/>
                  <wp:positionH relativeFrom="column">
                    <wp:posOffset>2684145</wp:posOffset>
                  </wp:positionH>
                  <wp:positionV relativeFrom="paragraph">
                    <wp:posOffset>-1905</wp:posOffset>
                  </wp:positionV>
                  <wp:extent cx="1710055" cy="1664335"/>
                  <wp:effectExtent l="0" t="0" r="4445" b="0"/>
                  <wp:wrapNone/>
                  <wp:docPr id="1" name="Picture 1" descr="C:\Users\vyeats.306\AppData\Local\Microsoft\Windows\Temporary Internet Files\Content.IE5\SVBFIDQC\14202-illustration-of-a-pencil-pv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yeats.306\AppData\Local\Microsoft\Windows\Temporary Internet Files\Content.IE5\SVBFIDQC\14202-illustration-of-a-pencil-pv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055" cy="1664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718AE" w:rsidRDefault="000D4FA6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5041AE1" wp14:editId="2987E61F">
            <wp:simplePos x="0" y="0"/>
            <wp:positionH relativeFrom="column">
              <wp:posOffset>-695325</wp:posOffset>
            </wp:positionH>
            <wp:positionV relativeFrom="paragraph">
              <wp:posOffset>50165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D4FA6"/>
    <w:rsid w:val="001718AE"/>
    <w:rsid w:val="00174F78"/>
    <w:rsid w:val="001C4388"/>
    <w:rsid w:val="0027429F"/>
    <w:rsid w:val="00287ACD"/>
    <w:rsid w:val="002C4B30"/>
    <w:rsid w:val="002E77A3"/>
    <w:rsid w:val="00325307"/>
    <w:rsid w:val="003279D6"/>
    <w:rsid w:val="004E0E14"/>
    <w:rsid w:val="0060340A"/>
    <w:rsid w:val="00723BB9"/>
    <w:rsid w:val="007279DF"/>
    <w:rsid w:val="0076593D"/>
    <w:rsid w:val="00787FB6"/>
    <w:rsid w:val="0083752F"/>
    <w:rsid w:val="0083758E"/>
    <w:rsid w:val="00880E5D"/>
    <w:rsid w:val="00956C02"/>
    <w:rsid w:val="00AD2AA8"/>
    <w:rsid w:val="00B40ED0"/>
    <w:rsid w:val="00BC01E4"/>
    <w:rsid w:val="00C814F0"/>
    <w:rsid w:val="00D864A2"/>
    <w:rsid w:val="00DB53A5"/>
    <w:rsid w:val="00EB6914"/>
    <w:rsid w:val="00F9730B"/>
    <w:rsid w:val="00FC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D908B76-DCC9-469E-96F5-B67CC2EE4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2.gif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39D42612</Template>
  <TotalTime>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Yeats</dc:creator>
  <cp:lastModifiedBy>Windows User</cp:lastModifiedBy>
  <cp:revision>2</cp:revision>
  <cp:lastPrinted>2015-10-19T13:58:00Z</cp:lastPrinted>
  <dcterms:created xsi:type="dcterms:W3CDTF">2017-11-09T15:47:00Z</dcterms:created>
  <dcterms:modified xsi:type="dcterms:W3CDTF">2017-11-09T15:47:00Z</dcterms:modified>
</cp:coreProperties>
</file>