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Y="319"/>
        <w:tblW w:w="0" w:type="auto"/>
        <w:tblLook w:val="04A0" w:firstRow="1" w:lastRow="0" w:firstColumn="1" w:lastColumn="0" w:noHBand="0" w:noVBand="1"/>
      </w:tblPr>
      <w:tblGrid>
        <w:gridCol w:w="2608"/>
        <w:gridCol w:w="6408"/>
      </w:tblGrid>
      <w:tr w:rsidR="00BD068D" w:rsidRPr="00BD068D" w:rsidTr="005F7789">
        <w:tc>
          <w:tcPr>
            <w:tcW w:w="9016" w:type="dxa"/>
            <w:gridSpan w:val="2"/>
          </w:tcPr>
          <w:p w:rsidR="00BD068D" w:rsidRPr="00BD068D" w:rsidRDefault="00BD068D" w:rsidP="005F7789">
            <w:pPr>
              <w:jc w:val="center"/>
              <w:rPr>
                <w:rFonts w:ascii="Calibri" w:eastAsia="Calibri" w:hAnsi="Calibri" w:cs="Times New Roman"/>
                <w:b/>
                <w:sz w:val="56"/>
                <w:szCs w:val="56"/>
              </w:rPr>
            </w:pPr>
            <w:r w:rsidRPr="00BD068D">
              <w:rPr>
                <w:rFonts w:ascii="Calibri" w:eastAsia="Calibri" w:hAnsi="Calibri" w:cs="Times New Roman"/>
                <w:b/>
                <w:sz w:val="56"/>
                <w:szCs w:val="56"/>
              </w:rPr>
              <w:t>YEAR 3 HOME LEARNING</w:t>
            </w:r>
          </w:p>
          <w:p w:rsidR="00BD068D" w:rsidRPr="00BD068D" w:rsidRDefault="00BD068D" w:rsidP="005F7789">
            <w:pPr>
              <w:jc w:val="center"/>
              <w:rPr>
                <w:rFonts w:ascii="Calibri" w:eastAsia="Calibri" w:hAnsi="Calibri" w:cs="Times New Roman"/>
                <w:b/>
                <w:sz w:val="36"/>
                <w:szCs w:val="36"/>
              </w:rPr>
            </w:pPr>
            <w:r w:rsidRPr="00BD068D">
              <w:rPr>
                <w:rFonts w:ascii="Calibri" w:eastAsia="Calibri" w:hAnsi="Calibri" w:cs="Times New Roman"/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2D939AFB" wp14:editId="12AD4F07">
                  <wp:extent cx="1314450" cy="879216"/>
                  <wp:effectExtent l="0" t="0" r="0" b="0"/>
                  <wp:docPr id="1" name="Picture 1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Date Set</w:t>
            </w: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/11/19</w:t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Date Due</w:t>
            </w: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/11/19</w:t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Mathletics</w:t>
            </w:r>
            <w:proofErr w:type="spellEnd"/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This week will be focusing our 2, 3, 4, 5, 8 and 10 times table as well as using the inverse to answer division questions. We will also be making and learning about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reading and writing fractions. And lastly, collecting and recording data on a pictograph. </w:t>
            </w: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All activities can be found on matheletics.com. Every child has their username and passwords in their reading records.</w:t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Spelling 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Writing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This week children will be focusing on these words: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D068D" w:rsidRPr="00BD068D" w:rsidRDefault="00BD068D" w:rsidP="005F7789">
            <w:pPr>
              <w:rPr>
                <w:rFonts w:ascii="Times New Roman" w:eastAsia="+mn-ea" w:hAnsi="Times New Roman" w:cs="Times New Roman"/>
                <w:b/>
                <w:color w:val="000000"/>
                <w:kern w:val="24"/>
                <w:sz w:val="24"/>
                <w:szCs w:val="18"/>
                <w:lang w:eastAsia="en-GB"/>
              </w:rPr>
            </w:pPr>
            <w:r w:rsidRPr="00BD068D">
              <w:rPr>
                <w:rFonts w:ascii="Times New Roman" w:eastAsia="+mn-ea" w:hAnsi="Times New Roman" w:cs="Times New Roman"/>
                <w:b/>
                <w:color w:val="000000"/>
                <w:kern w:val="24"/>
                <w:sz w:val="24"/>
                <w:szCs w:val="18"/>
                <w:lang w:eastAsia="en-GB"/>
              </w:rPr>
              <w:t>slippery   winner    pottery   wrapped buzzing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b/>
                <w:sz w:val="36"/>
                <w:szCs w:val="24"/>
                <w:u w:val="single"/>
              </w:rPr>
            </w:pPr>
            <w:r w:rsidRPr="00BD068D">
              <w:rPr>
                <w:rFonts w:ascii="Times New Roman" w:eastAsia="+mn-ea" w:hAnsi="Times New Roman" w:cs="Times New Roman"/>
                <w:b/>
                <w:color w:val="000000"/>
                <w:kern w:val="24"/>
                <w:sz w:val="24"/>
                <w:szCs w:val="18"/>
                <w:lang w:eastAsia="en-GB"/>
              </w:rPr>
              <w:t>planning shutting   wedding   forgotten forgetting</w:t>
            </w:r>
          </w:p>
          <w:p w:rsidR="00796517" w:rsidRDefault="00796517" w:rsidP="005F7789">
            <w:pP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</w:p>
          <w:p w:rsidR="005F7789" w:rsidRPr="005F7789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5F7789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Writing Task</w:t>
            </w:r>
          </w:p>
          <w:p w:rsidR="005F7789" w:rsidRPr="005F7789" w:rsidRDefault="005F7789" w:rsidP="005F7789">
            <w:pP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5F77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In class we have been learning about formal and informal letters. For your home learning this week choose one of the two forms and write a letter. It can be to anyone you like. This letter must be at least one page of writing.</w:t>
            </w:r>
          </w:p>
          <w:p w:rsidR="005F7789" w:rsidRPr="005F7789" w:rsidRDefault="005F7789" w:rsidP="005F7789">
            <w:pPr>
              <w:pStyle w:val="NormalWeb"/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>It should include: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>Senders address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 xml:space="preserve">Date 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>Receivers address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>Greeting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>Main body</w:t>
            </w:r>
          </w:p>
          <w:p w:rsidR="005F7789" w:rsidRPr="005F7789" w:rsidRDefault="005F7789" w:rsidP="005F7789">
            <w:pPr>
              <w:pStyle w:val="NormalWeb"/>
              <w:numPr>
                <w:ilvl w:val="0"/>
                <w:numId w:val="1"/>
              </w:numPr>
              <w:rPr>
                <w:rFonts w:eastAsia="+mn-ea"/>
                <w:color w:val="000000"/>
                <w:kern w:val="24"/>
              </w:rPr>
            </w:pPr>
            <w:r w:rsidRPr="005F7789">
              <w:rPr>
                <w:rFonts w:eastAsia="+mn-ea"/>
                <w:color w:val="000000"/>
                <w:kern w:val="24"/>
              </w:rPr>
              <w:t xml:space="preserve">Closing farewell </w:t>
            </w:r>
          </w:p>
          <w:p w:rsidR="005F7789" w:rsidRPr="007E2687" w:rsidRDefault="005F7789" w:rsidP="005F7789">
            <w:pPr>
              <w:pStyle w:val="NormalWeb"/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</w:rPr>
            </w:pPr>
            <w:r w:rsidRPr="007E2687">
              <w:rPr>
                <w:rFonts w:ascii="XCCW Joined 4a" w:eastAsia="+mn-ea" w:hAnsi="XCCW Joined 4a" w:cs="+mn-cs"/>
                <w:b/>
                <w:color w:val="000000"/>
                <w:kern w:val="24"/>
                <w:sz w:val="18"/>
                <w:szCs w:val="18"/>
              </w:rPr>
              <w:t>Spellings to learn this week:</w:t>
            </w:r>
          </w:p>
          <w:p w:rsidR="005F7789" w:rsidRPr="00834465" w:rsidRDefault="005F7789" w:rsidP="005F7789">
            <w:pPr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  <w:lang w:eastAsia="en-GB"/>
              </w:rPr>
            </w:pPr>
            <w:r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  <w:lang w:eastAsia="en-GB"/>
              </w:rPr>
              <w:t>slippery   winner    pottery   wrapped buzzing</w:t>
            </w:r>
          </w:p>
          <w:p w:rsidR="00043980" w:rsidRPr="005F7789" w:rsidRDefault="005F7789" w:rsidP="005F7789">
            <w:pPr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  <w:lang w:eastAsia="en-GB"/>
              </w:rPr>
            </w:pPr>
            <w:r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  <w:lang w:eastAsia="en-GB"/>
              </w:rPr>
              <w:t xml:space="preserve">planning shutting   wedding   </w:t>
            </w:r>
            <w:r w:rsidRPr="00834465">
              <w:rPr>
                <w:rFonts w:ascii="XCCW Joined 4a" w:eastAsia="+mn-ea" w:hAnsi="XCCW Joined 4a" w:cs="+mn-cs"/>
                <w:color w:val="000000"/>
                <w:kern w:val="24"/>
                <w:sz w:val="18"/>
                <w:szCs w:val="18"/>
                <w:lang w:eastAsia="en-GB"/>
              </w:rPr>
              <w:t>forgotten forgetting</w:t>
            </w:r>
          </w:p>
          <w:p w:rsidR="00043980" w:rsidRDefault="00043980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Here’s a link for examples!</w:t>
            </w:r>
          </w:p>
          <w:p w:rsidR="00043980" w:rsidRDefault="00043980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43980" w:rsidRPr="00BD068D" w:rsidRDefault="00043980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2B1271">
                <w:rPr>
                  <w:rStyle w:val="Hyperlink"/>
                  <w:rFonts w:ascii="Times New Roman" w:eastAsia="Calibri" w:hAnsi="Times New Roman" w:cs="Times New Roman"/>
                  <w:sz w:val="24"/>
                  <w:szCs w:val="24"/>
                </w:rPr>
                <w:t>https://www.eslbuzz.com/how-to-write-a-letter-informal-and-formal-english/</w:t>
              </w:r>
            </w:hyperlink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Reading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Recommended daily reading time:</w:t>
            </w:r>
          </w:p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KS2 20 minutes.</w:t>
            </w: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Home Learning Project</w:t>
            </w: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068D" w:rsidRPr="00BD068D" w:rsidTr="005F7789">
        <w:tc>
          <w:tcPr>
            <w:tcW w:w="26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Greek</w:t>
            </w:r>
          </w:p>
        </w:tc>
        <w:tc>
          <w:tcPr>
            <w:tcW w:w="6408" w:type="dxa"/>
          </w:tcPr>
          <w:p w:rsidR="00BD068D" w:rsidRPr="00BD068D" w:rsidRDefault="00BD068D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068D">
              <w:rPr>
                <w:rFonts w:ascii="Times New Roman" w:eastAsia="Calibri" w:hAnsi="Times New Roman" w:cs="Times New Roman"/>
                <w:sz w:val="24"/>
                <w:szCs w:val="24"/>
              </w:rPr>
              <w:t>Please go to Greek Class Blog for Greek Home Learning</w:t>
            </w:r>
          </w:p>
          <w:p w:rsidR="00BD068D" w:rsidRPr="00BD068D" w:rsidRDefault="005F7789" w:rsidP="005F77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7" w:history="1">
              <w:r w:rsidR="00BD068D" w:rsidRPr="00BD068D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Greek Class - St Cyprian's Greek Orthodox Primary Academy</w:t>
              </w:r>
            </w:hyperlink>
          </w:p>
        </w:tc>
      </w:tr>
    </w:tbl>
    <w:p w:rsidR="008B3DF7" w:rsidRDefault="005F7789">
      <w:bookmarkStart w:id="0" w:name="_GoBack"/>
      <w:r w:rsidRPr="00BD068D">
        <w:rPr>
          <w:rFonts w:ascii="Calibri" w:eastAsia="Calibri" w:hAnsi="Calibri" w:cs="Times New Roman"/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4752DDF5" wp14:editId="5119D2A6">
            <wp:simplePos x="0" y="0"/>
            <wp:positionH relativeFrom="column">
              <wp:posOffset>4756639</wp:posOffset>
            </wp:positionH>
            <wp:positionV relativeFrom="paragraph">
              <wp:posOffset>7850799</wp:posOffset>
            </wp:positionV>
            <wp:extent cx="1710055" cy="1664335"/>
            <wp:effectExtent l="0" t="0" r="4445" b="0"/>
            <wp:wrapNone/>
            <wp:docPr id="3" name="Picture 3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BD068D">
        <w:rPr>
          <w:rFonts w:ascii="Calibri" w:eastAsia="Calibri" w:hAnsi="Calibri" w:cs="Times New Roman"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5597954" wp14:editId="74904475">
            <wp:simplePos x="0" y="0"/>
            <wp:positionH relativeFrom="column">
              <wp:posOffset>-1027479</wp:posOffset>
            </wp:positionH>
            <wp:positionV relativeFrom="paragraph">
              <wp:posOffset>8045401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B3D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XCCW Joined 4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6B6CC7"/>
    <w:multiLevelType w:val="hybridMultilevel"/>
    <w:tmpl w:val="BF2224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8D"/>
    <w:rsid w:val="00043980"/>
    <w:rsid w:val="005F7789"/>
    <w:rsid w:val="00796517"/>
    <w:rsid w:val="008B3DF7"/>
    <w:rsid w:val="00BD0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2DFB8"/>
  <w15:chartTrackingRefBased/>
  <w15:docId w15:val="{689D5974-0E02-4821-960B-40E92F971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D06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43980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F77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stcypriansprimaryacademy.co.uk/class-blogs/greek-clas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slbuzz.com/how-to-write-a-letter-informal-and-formal-english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C84F4E2B</Template>
  <TotalTime>12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Ann Appiagyei</dc:creator>
  <cp:keywords/>
  <dc:description/>
  <cp:lastModifiedBy>Betty Ann Appiagyei</cp:lastModifiedBy>
  <cp:revision>3</cp:revision>
  <dcterms:created xsi:type="dcterms:W3CDTF">2019-11-05T15:43:00Z</dcterms:created>
  <dcterms:modified xsi:type="dcterms:W3CDTF">2019-11-07T09:16:00Z</dcterms:modified>
</cp:coreProperties>
</file>