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9E5DFE" w:rsidRDefault="00225C1F">
      <w:pPr>
        <w:rPr>
          <w:sz w:val="2"/>
          <w:szCs w:val="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784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335280</wp:posOffset>
                </wp:positionV>
                <wp:extent cx="6949440" cy="910590"/>
                <wp:effectExtent l="4445" t="1905" r="0" b="1905"/>
                <wp:wrapNone/>
                <wp:docPr id="147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9440" cy="910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3360"/>
                              <w:rPr>
                                <w:b/>
                                <w:sz w:val="66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pacing w:val="-5"/>
                                <w:sz w:val="66"/>
                              </w:rPr>
                              <w:t xml:space="preserve">Plants </w:t>
                            </w:r>
                            <w:r>
                              <w:rPr>
                                <w:b/>
                                <w:color w:val="292526"/>
                                <w:spacing w:val="-6"/>
                                <w:sz w:val="66"/>
                              </w:rPr>
                              <w:t>Need...</w:t>
                            </w:r>
                          </w:p>
                          <w:p w:rsidR="009E5DFE" w:rsidRDefault="00225C1F">
                            <w:pPr>
                              <w:pStyle w:val="BodyText"/>
                              <w:spacing w:before="217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Use the words below to finish the sentences.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9" o:spid="_x0000_s1026" type="#_x0000_t202" style="position:absolute;margin-left:27.35pt;margin-top:26.4pt;width:547.2pt;height:71.7pt;z-index:-10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3360"/>
                        <w:rPr>
                          <w:b/>
                          <w:sz w:val="66"/>
                        </w:rPr>
                      </w:pPr>
                      <w:r>
                        <w:rPr>
                          <w:b/>
                          <w:color w:val="292526"/>
                          <w:spacing w:val="-5"/>
                          <w:sz w:val="66"/>
                        </w:rPr>
                        <w:t xml:space="preserve">Plants </w:t>
                      </w:r>
                      <w:r>
                        <w:rPr>
                          <w:b/>
                          <w:color w:val="292526"/>
                          <w:spacing w:val="-6"/>
                          <w:sz w:val="66"/>
                        </w:rPr>
                        <w:t>Need...</w:t>
                      </w:r>
                    </w:p>
                    <w:p w:rsidR="009E5DFE" w:rsidRDefault="00225C1F">
                      <w:pPr>
                        <w:pStyle w:val="BodyText"/>
                        <w:spacing w:before="217"/>
                        <w:ind w:left="20"/>
                      </w:pPr>
                      <w:r>
                        <w:rPr>
                          <w:color w:val="292526"/>
                        </w:rPr>
                        <w:t>Use the words below to finish t</w:t>
                      </w:r>
                      <w:bookmarkStart w:id="1" w:name="_GoBack"/>
                      <w:bookmarkEnd w:id="1"/>
                      <w:r>
                        <w:rPr>
                          <w:color w:val="292526"/>
                        </w:rPr>
                        <w:t>he sentences.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5640" behindDoc="1" locked="0" layoutInCell="1" allowOverlap="1">
                <wp:simplePos x="0" y="0"/>
                <wp:positionH relativeFrom="page">
                  <wp:posOffset>367030</wp:posOffset>
                </wp:positionH>
                <wp:positionV relativeFrom="page">
                  <wp:posOffset>6783070</wp:posOffset>
                </wp:positionV>
                <wp:extent cx="6833870" cy="2912745"/>
                <wp:effectExtent l="14605" t="1270" r="9525" b="10160"/>
                <wp:wrapNone/>
                <wp:docPr id="122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3870" cy="2912745"/>
                          <a:chOff x="578" y="10682"/>
                          <a:chExt cx="10762" cy="4587"/>
                        </a:xfrm>
                      </wpg:grpSpPr>
                      <wps:wsp>
                        <wps:cNvPr id="123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4168" y="113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578" y="11386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" name="Line 144"/>
                        <wps:cNvCnPr>
                          <a:cxnSpLocks noChangeShapeType="1"/>
                        </wps:cNvCnPr>
                        <wps:spPr bwMode="auto">
                          <a:xfrm>
                            <a:off x="578" y="10692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43"/>
                        <wps:cNvCnPr>
                          <a:cxnSpLocks noChangeShapeType="1"/>
                        </wps:cNvCnPr>
                        <wps:spPr bwMode="auto">
                          <a:xfrm>
                            <a:off x="588" y="113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42"/>
                        <wps:cNvCnPr>
                          <a:cxnSpLocks noChangeShapeType="1"/>
                        </wps:cNvCnPr>
                        <wps:spPr bwMode="auto">
                          <a:xfrm>
                            <a:off x="11329" y="113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41"/>
                        <wps:cNvCnPr>
                          <a:cxnSpLocks noChangeShapeType="1"/>
                        </wps:cNvCnPr>
                        <wps:spPr bwMode="auto">
                          <a:xfrm>
                            <a:off x="4168" y="10692"/>
                            <a:ext cx="7171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40"/>
                        <wps:cNvCnPr>
                          <a:cxnSpLocks noChangeShapeType="1"/>
                        </wps:cNvCnPr>
                        <wps:spPr bwMode="auto">
                          <a:xfrm>
                            <a:off x="588" y="1235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Line 139"/>
                        <wps:cNvCnPr>
                          <a:cxnSpLocks noChangeShapeType="1"/>
                        </wps:cNvCnPr>
                        <wps:spPr bwMode="auto">
                          <a:xfrm>
                            <a:off x="583" y="12356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" name="Line 138"/>
                        <wps:cNvCnPr>
                          <a:cxnSpLocks noChangeShapeType="1"/>
                        </wps:cNvCnPr>
                        <wps:spPr bwMode="auto">
                          <a:xfrm>
                            <a:off x="588" y="133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Line 137"/>
                        <wps:cNvCnPr>
                          <a:cxnSpLocks noChangeShapeType="1"/>
                        </wps:cNvCnPr>
                        <wps:spPr bwMode="auto">
                          <a:xfrm>
                            <a:off x="583" y="13325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Line 136"/>
                        <wps:cNvCnPr>
                          <a:cxnSpLocks noChangeShapeType="1"/>
                        </wps:cNvCnPr>
                        <wps:spPr bwMode="auto">
                          <a:xfrm>
                            <a:off x="588" y="1428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" name="Line 135"/>
                        <wps:cNvCnPr>
                          <a:cxnSpLocks noChangeShapeType="1"/>
                        </wps:cNvCnPr>
                        <wps:spPr bwMode="auto">
                          <a:xfrm>
                            <a:off x="583" y="14294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" name="Line 134"/>
                        <wps:cNvCnPr>
                          <a:cxnSpLocks noChangeShapeType="1"/>
                        </wps:cNvCnPr>
                        <wps:spPr bwMode="auto">
                          <a:xfrm>
                            <a:off x="588" y="152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Line 133"/>
                        <wps:cNvCnPr>
                          <a:cxnSpLocks noChangeShapeType="1"/>
                        </wps:cNvCnPr>
                        <wps:spPr bwMode="auto">
                          <a:xfrm>
                            <a:off x="583" y="15264"/>
                            <a:ext cx="3585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4168" y="11386"/>
                            <a:ext cx="7171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Line 131"/>
                        <wps:cNvCnPr>
                          <a:cxnSpLocks noChangeShapeType="1"/>
                        </wps:cNvCnPr>
                        <wps:spPr bwMode="auto">
                          <a:xfrm>
                            <a:off x="4168" y="1235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11329" y="1235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4168" y="133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128"/>
                        <wps:cNvCnPr>
                          <a:cxnSpLocks noChangeShapeType="1"/>
                        </wps:cNvCnPr>
                        <wps:spPr bwMode="auto">
                          <a:xfrm>
                            <a:off x="11329" y="1332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4168" y="1428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Line 126"/>
                        <wps:cNvCnPr>
                          <a:cxnSpLocks noChangeShapeType="1"/>
                        </wps:cNvCnPr>
                        <wps:spPr bwMode="auto">
                          <a:xfrm>
                            <a:off x="11329" y="1429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" name="Line 125"/>
                        <wps:cNvCnPr>
                          <a:cxnSpLocks noChangeShapeType="1"/>
                        </wps:cNvCnPr>
                        <wps:spPr bwMode="auto">
                          <a:xfrm>
                            <a:off x="4168" y="152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11329" y="152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4168" y="15264"/>
                            <a:ext cx="716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59206F5B" id="Group 122" o:spid="_x0000_s1026" style="position:absolute;margin-left:28.9pt;margin-top:534.1pt;width:538.1pt;height:229.35pt;z-index:-10840;mso-position-horizontal-relative:page;mso-position-vertical-relative:page" coordorigin="578,10682" coordsize="10762,45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">
                <v:line id="Line 146" o:spid="_x0000_s1027" style="position:absolute;visibility:visible;mso-wrap-style:square" from="4168,11376" to="4168,11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" strokecolor="#292526" strokeweight="1pt"/>
                <v:line id="Line 145" o:spid="_x0000_s1028" style="position:absolute;visibility:visible;mso-wrap-style:square" from="578,11386" to="4168,11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" strokecolor="#292526" strokeweight="1pt"/>
                <v:line id="Line 144" o:spid="_x0000_s1029" style="position:absolute;visibility:visible;mso-wrap-style:square" from="578,10692" to="4168,106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" strokecolor="#292526" strokeweight="1pt"/>
                <v:line id="Line 143" o:spid="_x0000_s1030" style="position:absolute;visibility:visible;mso-wrap-style:square" from="588,11376" to="588,11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" strokecolor="#292526" strokeweight="1pt"/>
                <v:line id="Line 142" o:spid="_x0000_s1031" style="position:absolute;visibility:visible;mso-wrap-style:square" from="11329,11376" to="11329,11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" strokecolor="#292526" strokeweight="1pt"/>
                <v:line id="Line 141" o:spid="_x0000_s1032" style="position:absolute;visibility:visible;mso-wrap-style:square" from="4168,10692" to="11339,106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" strokecolor="#292526" strokeweight="1pt"/>
                <v:line id="Line 140" o:spid="_x0000_s1033" style="position:absolute;visibility:visible;mso-wrap-style:square" from="588,12351" to="588,12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" strokecolor="#292526" strokeweight=".5pt"/>
                <v:line id="Line 139" o:spid="_x0000_s1034" style="position:absolute;visibility:visible;mso-wrap-style:square" from="583,12356" to="4173,12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" strokecolor="#292526" strokeweight=".5pt"/>
                <v:line id="Line 138" o:spid="_x0000_s1035" style="position:absolute;visibility:visible;mso-wrap-style:square" from="588,13320" to="588,13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" strokecolor="#292526" strokeweight=".5pt"/>
                <v:line id="Line 137" o:spid="_x0000_s1036" style="position:absolute;visibility:visible;mso-wrap-style:square" from="583,13325" to="4173,13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" strokecolor="#292526" strokeweight=".5pt"/>
                <v:line id="Line 136" o:spid="_x0000_s1037" style="position:absolute;visibility:visible;mso-wrap-style:square" from="588,14289" to="588,14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" strokecolor="#292526" strokeweight=".5pt"/>
                <v:line id="Line 135" o:spid="_x0000_s1038" style="position:absolute;visibility:visible;mso-wrap-style:square" from="583,14294" to="4173,14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" strokecolor="#292526" strokeweight=".5pt"/>
                <v:line id="Line 134" o:spid="_x0000_s1039" style="position:absolute;visibility:visible;mso-wrap-style:square" from="588,15259" to="588,15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" strokecolor="#292526" strokeweight=".5pt"/>
                <v:line id="Line 133" o:spid="_x0000_s1040" style="position:absolute;visibility:visible;mso-wrap-style:square" from="583,15264" to="4168,15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" strokecolor="#292526" strokeweight=".5pt"/>
                <v:line id="Line 132" o:spid="_x0000_s1041" style="position:absolute;visibility:visible;mso-wrap-style:square" from="4168,11386" to="11339,11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" strokecolor="#292526" strokeweight="1pt"/>
                <v:line id="Line 131" o:spid="_x0000_s1042" style="position:absolute;visibility:visible;mso-wrap-style:square" from="4168,12351" to="4168,12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" strokecolor="#292526" strokeweight=".5pt"/>
                <v:line id="Line 130" o:spid="_x0000_s1043" style="position:absolute;visibility:visible;mso-wrap-style:square" from="11329,12356" to="11329,12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" strokecolor="#292526" strokeweight=".5pt"/>
                <v:line id="Line 129" o:spid="_x0000_s1044" style="position:absolute;visibility:visible;mso-wrap-style:square" from="4168,13320" to="4168,13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" strokecolor="#292526" strokeweight=".5pt"/>
                <v:line id="Line 128" o:spid="_x0000_s1045" style="position:absolute;visibility:visible;mso-wrap-style:square" from="11329,13325" to="11329,13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" strokecolor="#292526" strokeweight=".5pt"/>
                <v:line id="Line 127" o:spid="_x0000_s1046" style="position:absolute;visibility:visible;mso-wrap-style:square" from="4168,14289" to="4168,14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" strokecolor="#292526" strokeweight=".5pt"/>
                <v:line id="Line 126" o:spid="_x0000_s1047" style="position:absolute;visibility:visible;mso-wrap-style:square" from="11329,14294" to="11329,14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" strokecolor="#292526" strokeweight=".5pt"/>
                <v:line id="Line 125" o:spid="_x0000_s1048" style="position:absolute;visibility:visible;mso-wrap-style:square" from="4168,15259" to="4168,15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" strokecolor="#292526" strokeweight=".5pt"/>
                <v:line id="Line 124" o:spid="_x0000_s1049" style="position:absolute;visibility:visible;mso-wrap-style:square" from="11329,15259" to="11329,15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" strokecolor="#292526" strokeweight=".5pt"/>
                <v:line id="Line 123" o:spid="_x0000_s1050" style="position:absolute;visibility:visible;mso-wrap-style:square" from="4168,15264" to="11334,15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" strokecolor="#292526" strokeweight=".5pt"/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5664" behindDoc="1" locked="0" layoutInCell="1" allowOverlap="1">
                <wp:simplePos x="0" y="0"/>
                <wp:positionH relativeFrom="page">
                  <wp:posOffset>360680</wp:posOffset>
                </wp:positionH>
                <wp:positionV relativeFrom="page">
                  <wp:posOffset>1325245</wp:posOffset>
                </wp:positionV>
                <wp:extent cx="1620520" cy="2013585"/>
                <wp:effectExtent l="8255" t="1270" r="0" b="4445"/>
                <wp:wrapNone/>
                <wp:docPr id="119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568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12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6" y="2277"/>
                            <a:ext cx="1981" cy="1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1" name="Freeform 120"/>
                        <wps:cNvSpPr>
                          <a:spLocks/>
                        </wps:cNvSpPr>
                        <wps:spPr bwMode="auto">
                          <a:xfrm>
                            <a:off x="57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805 578"/>
                              <a:gd name="T1" fmla="*/ T0 w 2532"/>
                              <a:gd name="T2" fmla="+- 0 2097 2097"/>
                              <a:gd name="T3" fmla="*/ 2097 h 3151"/>
                              <a:gd name="T4" fmla="+- 0 673 578"/>
                              <a:gd name="T5" fmla="*/ T4 w 2532"/>
                              <a:gd name="T6" fmla="+- 0 2101 2097"/>
                              <a:gd name="T7" fmla="*/ 2101 h 3151"/>
                              <a:gd name="T8" fmla="+- 0 606 578"/>
                              <a:gd name="T9" fmla="*/ T8 w 2532"/>
                              <a:gd name="T10" fmla="+- 0 2126 2097"/>
                              <a:gd name="T11" fmla="*/ 2126 h 3151"/>
                              <a:gd name="T12" fmla="+- 0 581 578"/>
                              <a:gd name="T13" fmla="*/ T12 w 2532"/>
                              <a:gd name="T14" fmla="+- 0 2193 2097"/>
                              <a:gd name="T15" fmla="*/ 2193 h 3151"/>
                              <a:gd name="T16" fmla="+- 0 578 578"/>
                              <a:gd name="T17" fmla="*/ T16 w 2532"/>
                              <a:gd name="T18" fmla="+- 0 2324 2097"/>
                              <a:gd name="T19" fmla="*/ 2324 h 3151"/>
                              <a:gd name="T20" fmla="+- 0 578 578"/>
                              <a:gd name="T21" fmla="*/ T20 w 2532"/>
                              <a:gd name="T22" fmla="+- 0 5021 2097"/>
                              <a:gd name="T23" fmla="*/ 5021 h 3151"/>
                              <a:gd name="T24" fmla="+- 0 581 578"/>
                              <a:gd name="T25" fmla="*/ T24 w 2532"/>
                              <a:gd name="T26" fmla="+- 0 5152 2097"/>
                              <a:gd name="T27" fmla="*/ 5152 h 3151"/>
                              <a:gd name="T28" fmla="+- 0 606 578"/>
                              <a:gd name="T29" fmla="*/ T28 w 2532"/>
                              <a:gd name="T30" fmla="+- 0 5220 2097"/>
                              <a:gd name="T31" fmla="*/ 5220 h 3151"/>
                              <a:gd name="T32" fmla="+- 0 673 578"/>
                              <a:gd name="T33" fmla="*/ T32 w 2532"/>
                              <a:gd name="T34" fmla="+- 0 5245 2097"/>
                              <a:gd name="T35" fmla="*/ 5245 h 3151"/>
                              <a:gd name="T36" fmla="+- 0 805 578"/>
                              <a:gd name="T37" fmla="*/ T36 w 2532"/>
                              <a:gd name="T38" fmla="+- 0 5248 2097"/>
                              <a:gd name="T39" fmla="*/ 5248 h 3151"/>
                              <a:gd name="T40" fmla="+- 0 2882 578"/>
                              <a:gd name="T41" fmla="*/ T40 w 2532"/>
                              <a:gd name="T42" fmla="+- 0 5248 2097"/>
                              <a:gd name="T43" fmla="*/ 5248 h 3151"/>
                              <a:gd name="T44" fmla="+- 0 3013 578"/>
                              <a:gd name="T45" fmla="*/ T44 w 2532"/>
                              <a:gd name="T46" fmla="+- 0 5245 2097"/>
                              <a:gd name="T47" fmla="*/ 5245 h 3151"/>
                              <a:gd name="T48" fmla="+- 0 3081 578"/>
                              <a:gd name="T49" fmla="*/ T48 w 2532"/>
                              <a:gd name="T50" fmla="+- 0 5220 2097"/>
                              <a:gd name="T51" fmla="*/ 5220 h 3151"/>
                              <a:gd name="T52" fmla="+- 0 3105 578"/>
                              <a:gd name="T53" fmla="*/ T52 w 2532"/>
                              <a:gd name="T54" fmla="+- 0 5152 2097"/>
                              <a:gd name="T55" fmla="*/ 5152 h 3151"/>
                              <a:gd name="T56" fmla="+- 0 3109 578"/>
                              <a:gd name="T57" fmla="*/ T56 w 2532"/>
                              <a:gd name="T58" fmla="+- 0 5021 2097"/>
                              <a:gd name="T59" fmla="*/ 5021 h 3151"/>
                              <a:gd name="T60" fmla="+- 0 3109 578"/>
                              <a:gd name="T61" fmla="*/ T60 w 2532"/>
                              <a:gd name="T62" fmla="+- 0 2324 2097"/>
                              <a:gd name="T63" fmla="*/ 2324 h 3151"/>
                              <a:gd name="T64" fmla="+- 0 3105 578"/>
                              <a:gd name="T65" fmla="*/ T64 w 2532"/>
                              <a:gd name="T66" fmla="+- 0 2193 2097"/>
                              <a:gd name="T67" fmla="*/ 2193 h 3151"/>
                              <a:gd name="T68" fmla="+- 0 3081 578"/>
                              <a:gd name="T69" fmla="*/ T68 w 2532"/>
                              <a:gd name="T70" fmla="+- 0 2126 2097"/>
                              <a:gd name="T71" fmla="*/ 2126 h 3151"/>
                              <a:gd name="T72" fmla="+- 0 3013 578"/>
                              <a:gd name="T73" fmla="*/ T72 w 2532"/>
                              <a:gd name="T74" fmla="+- 0 2101 2097"/>
                              <a:gd name="T75" fmla="*/ 2101 h 3151"/>
                              <a:gd name="T76" fmla="+- 0 2882 578"/>
                              <a:gd name="T77" fmla="*/ T76 w 2532"/>
                              <a:gd name="T78" fmla="+- 0 2097 2097"/>
                              <a:gd name="T79" fmla="*/ 2097 h 3151"/>
                              <a:gd name="T80" fmla="+- 0 805 578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7" y="0"/>
                                </a:moveTo>
                                <a:lnTo>
                                  <a:pt x="95" y="4"/>
                                </a:lnTo>
                                <a:lnTo>
                                  <a:pt x="28" y="29"/>
                                </a:lnTo>
                                <a:lnTo>
                                  <a:pt x="3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3" y="3055"/>
                                </a:lnTo>
                                <a:lnTo>
                                  <a:pt x="28" y="3123"/>
                                </a:lnTo>
                                <a:lnTo>
                                  <a:pt x="95" y="3148"/>
                                </a:lnTo>
                                <a:lnTo>
                                  <a:pt x="227" y="3151"/>
                                </a:lnTo>
                                <a:lnTo>
                                  <a:pt x="2304" y="3151"/>
                                </a:lnTo>
                                <a:lnTo>
                                  <a:pt x="2435" y="3148"/>
                                </a:lnTo>
                                <a:lnTo>
                                  <a:pt x="2503" y="3123"/>
                                </a:lnTo>
                                <a:lnTo>
                                  <a:pt x="2527" y="3055"/>
                                </a:lnTo>
                                <a:lnTo>
                                  <a:pt x="2531" y="2924"/>
                                </a:lnTo>
                                <a:lnTo>
                                  <a:pt x="2531" y="227"/>
                                </a:lnTo>
                                <a:lnTo>
                                  <a:pt x="2527" y="96"/>
                                </a:lnTo>
                                <a:lnTo>
                                  <a:pt x="2503" y="29"/>
                                </a:lnTo>
                                <a:lnTo>
                                  <a:pt x="2435" y="4"/>
                                </a:lnTo>
                                <a:lnTo>
                                  <a:pt x="2304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6904B79A" id="Group 119" o:spid="_x0000_s1026" style="position:absolute;margin-left:28.4pt;margin-top:104.35pt;width:127.6pt;height:158.55pt;z-index:-10816;mso-position-horizontal-relative:page;mso-position-vertical-relative:page" coordorigin="568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1" o:spid="_x0000_s1027" type="#_x0000_t75" style="position:absolute;left:846;top:2277;width:1981;height:19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">
                  <v:imagedata r:id="rId5" o:title=""/>
                </v:shape>
                <v:shape id="Freeform 120" o:spid="_x0000_s1028" style="position:absolute;left:57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" path="m227,l95,4,28,29,3,96,,227,,2924r3,131l28,3123r67,25l227,3151r2077,l2435,3148r68,-25l2527,3055r4,-131l2531,227,2527,96,2503,29,2435,4,2304,,227,xe" filled="f" strokecolor="#292526" strokeweight="1pt">
                  <v:path arrowok="t" o:connecttype="custom" o:connectlocs="227,2097;95,2101;28,2126;3,2193;0,2324;0,5021;3,5152;28,5220;95,5245;227,5248;2304,5248;2435,5245;2503,5220;2527,5152;2531,5021;2531,2324;2527,2193;2503,2126;2435,2101;2304,2097;227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5688" behindDoc="1" locked="0" layoutInCell="1" allowOverlap="1">
                <wp:simplePos x="0" y="0"/>
                <wp:positionH relativeFrom="page">
                  <wp:posOffset>2100580</wp:posOffset>
                </wp:positionH>
                <wp:positionV relativeFrom="page">
                  <wp:posOffset>1325245</wp:posOffset>
                </wp:positionV>
                <wp:extent cx="1620520" cy="2013585"/>
                <wp:effectExtent l="5080" t="1270" r="3175" b="4445"/>
                <wp:wrapNone/>
                <wp:docPr id="116" name="Group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3308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117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04" y="2409"/>
                            <a:ext cx="1144" cy="1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8" name="Freeform 117"/>
                        <wps:cNvSpPr>
                          <a:spLocks/>
                        </wps:cNvSpPr>
                        <wps:spPr bwMode="auto">
                          <a:xfrm>
                            <a:off x="331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3544 3318"/>
                              <a:gd name="T1" fmla="*/ T0 w 2532"/>
                              <a:gd name="T2" fmla="+- 0 2097 2097"/>
                              <a:gd name="T3" fmla="*/ 2097 h 3151"/>
                              <a:gd name="T4" fmla="+- 0 3413 3318"/>
                              <a:gd name="T5" fmla="*/ T4 w 2532"/>
                              <a:gd name="T6" fmla="+- 0 2101 2097"/>
                              <a:gd name="T7" fmla="*/ 2101 h 3151"/>
                              <a:gd name="T8" fmla="+- 0 3346 3318"/>
                              <a:gd name="T9" fmla="*/ T8 w 2532"/>
                              <a:gd name="T10" fmla="+- 0 2126 2097"/>
                              <a:gd name="T11" fmla="*/ 2126 h 3151"/>
                              <a:gd name="T12" fmla="+- 0 3321 3318"/>
                              <a:gd name="T13" fmla="*/ T12 w 2532"/>
                              <a:gd name="T14" fmla="+- 0 2193 2097"/>
                              <a:gd name="T15" fmla="*/ 2193 h 3151"/>
                              <a:gd name="T16" fmla="+- 0 3318 3318"/>
                              <a:gd name="T17" fmla="*/ T16 w 2532"/>
                              <a:gd name="T18" fmla="+- 0 2324 2097"/>
                              <a:gd name="T19" fmla="*/ 2324 h 3151"/>
                              <a:gd name="T20" fmla="+- 0 3318 3318"/>
                              <a:gd name="T21" fmla="*/ T20 w 2532"/>
                              <a:gd name="T22" fmla="+- 0 5021 2097"/>
                              <a:gd name="T23" fmla="*/ 5021 h 3151"/>
                              <a:gd name="T24" fmla="+- 0 3321 3318"/>
                              <a:gd name="T25" fmla="*/ T24 w 2532"/>
                              <a:gd name="T26" fmla="+- 0 5152 2097"/>
                              <a:gd name="T27" fmla="*/ 5152 h 3151"/>
                              <a:gd name="T28" fmla="+- 0 3346 3318"/>
                              <a:gd name="T29" fmla="*/ T28 w 2532"/>
                              <a:gd name="T30" fmla="+- 0 5220 2097"/>
                              <a:gd name="T31" fmla="*/ 5220 h 3151"/>
                              <a:gd name="T32" fmla="+- 0 3413 3318"/>
                              <a:gd name="T33" fmla="*/ T32 w 2532"/>
                              <a:gd name="T34" fmla="+- 0 5245 2097"/>
                              <a:gd name="T35" fmla="*/ 5245 h 3151"/>
                              <a:gd name="T36" fmla="+- 0 3544 3318"/>
                              <a:gd name="T37" fmla="*/ T36 w 2532"/>
                              <a:gd name="T38" fmla="+- 0 5248 2097"/>
                              <a:gd name="T39" fmla="*/ 5248 h 3151"/>
                              <a:gd name="T40" fmla="+- 0 5622 3318"/>
                              <a:gd name="T41" fmla="*/ T40 w 2532"/>
                              <a:gd name="T42" fmla="+- 0 5248 2097"/>
                              <a:gd name="T43" fmla="*/ 5248 h 3151"/>
                              <a:gd name="T44" fmla="+- 0 5753 3318"/>
                              <a:gd name="T45" fmla="*/ T44 w 2532"/>
                              <a:gd name="T46" fmla="+- 0 5245 2097"/>
                              <a:gd name="T47" fmla="*/ 5245 h 3151"/>
                              <a:gd name="T48" fmla="+- 0 5820 3318"/>
                              <a:gd name="T49" fmla="*/ T48 w 2532"/>
                              <a:gd name="T50" fmla="+- 0 5220 2097"/>
                              <a:gd name="T51" fmla="*/ 5220 h 3151"/>
                              <a:gd name="T52" fmla="+- 0 5845 3318"/>
                              <a:gd name="T53" fmla="*/ T52 w 2532"/>
                              <a:gd name="T54" fmla="+- 0 5152 2097"/>
                              <a:gd name="T55" fmla="*/ 5152 h 3151"/>
                              <a:gd name="T56" fmla="+- 0 5849 3318"/>
                              <a:gd name="T57" fmla="*/ T56 w 2532"/>
                              <a:gd name="T58" fmla="+- 0 5021 2097"/>
                              <a:gd name="T59" fmla="*/ 5021 h 3151"/>
                              <a:gd name="T60" fmla="+- 0 5849 3318"/>
                              <a:gd name="T61" fmla="*/ T60 w 2532"/>
                              <a:gd name="T62" fmla="+- 0 2324 2097"/>
                              <a:gd name="T63" fmla="*/ 2324 h 3151"/>
                              <a:gd name="T64" fmla="+- 0 5845 3318"/>
                              <a:gd name="T65" fmla="*/ T64 w 2532"/>
                              <a:gd name="T66" fmla="+- 0 2193 2097"/>
                              <a:gd name="T67" fmla="*/ 2193 h 3151"/>
                              <a:gd name="T68" fmla="+- 0 5820 3318"/>
                              <a:gd name="T69" fmla="*/ T68 w 2532"/>
                              <a:gd name="T70" fmla="+- 0 2126 2097"/>
                              <a:gd name="T71" fmla="*/ 2126 h 3151"/>
                              <a:gd name="T72" fmla="+- 0 5753 3318"/>
                              <a:gd name="T73" fmla="*/ T72 w 2532"/>
                              <a:gd name="T74" fmla="+- 0 2101 2097"/>
                              <a:gd name="T75" fmla="*/ 2101 h 3151"/>
                              <a:gd name="T76" fmla="+- 0 5622 3318"/>
                              <a:gd name="T77" fmla="*/ T76 w 2532"/>
                              <a:gd name="T78" fmla="+- 0 2097 2097"/>
                              <a:gd name="T79" fmla="*/ 2097 h 3151"/>
                              <a:gd name="T80" fmla="+- 0 3544 3318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6" y="0"/>
                                </a:moveTo>
                                <a:lnTo>
                                  <a:pt x="95" y="4"/>
                                </a:lnTo>
                                <a:lnTo>
                                  <a:pt x="28" y="29"/>
                                </a:lnTo>
                                <a:lnTo>
                                  <a:pt x="3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3" y="3055"/>
                                </a:lnTo>
                                <a:lnTo>
                                  <a:pt x="28" y="3123"/>
                                </a:lnTo>
                                <a:lnTo>
                                  <a:pt x="95" y="3148"/>
                                </a:lnTo>
                                <a:lnTo>
                                  <a:pt x="226" y="3151"/>
                                </a:lnTo>
                                <a:lnTo>
                                  <a:pt x="2304" y="3151"/>
                                </a:lnTo>
                                <a:lnTo>
                                  <a:pt x="2435" y="3148"/>
                                </a:lnTo>
                                <a:lnTo>
                                  <a:pt x="2502" y="3123"/>
                                </a:lnTo>
                                <a:lnTo>
                                  <a:pt x="2527" y="3055"/>
                                </a:lnTo>
                                <a:lnTo>
                                  <a:pt x="2531" y="2924"/>
                                </a:lnTo>
                                <a:lnTo>
                                  <a:pt x="2531" y="227"/>
                                </a:lnTo>
                                <a:lnTo>
                                  <a:pt x="2527" y="96"/>
                                </a:lnTo>
                                <a:lnTo>
                                  <a:pt x="2502" y="29"/>
                                </a:lnTo>
                                <a:lnTo>
                                  <a:pt x="2435" y="4"/>
                                </a:lnTo>
                                <a:lnTo>
                                  <a:pt x="2304" y="0"/>
                                </a:lnTo>
                                <a:lnTo>
                                  <a:pt x="22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554BE29D" id="Group 116" o:spid="_x0000_s1026" style="position:absolute;margin-left:165.4pt;margin-top:104.35pt;width:127.6pt;height:158.55pt;z-index:-10792;mso-position-horizontal-relative:page;mso-position-vertical-relative:page" coordorigin="3308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">
                <v:shape id="Picture 118" o:spid="_x0000_s1027" type="#_x0000_t75" style="position:absolute;left:4004;top:2409;width:1144;height:16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">
                  <v:imagedata r:id="rId7" o:title=""/>
                </v:shape>
                <v:shape id="Freeform 117" o:spid="_x0000_s1028" style="position:absolute;left:331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" path="m226,l95,4,28,29,3,96,,227,,2924r3,131l28,3123r67,25l226,3151r2078,l2435,3148r67,-25l2527,3055r4,-131l2531,227,2527,96,2502,29,2435,4,2304,,226,xe" filled="f" strokecolor="#292526" strokeweight="1pt">
                  <v:path arrowok="t" o:connecttype="custom" o:connectlocs="226,2097;95,2101;28,2126;3,2193;0,2324;0,5021;3,5152;28,5220;95,5245;226,5248;2304,5248;2435,5245;2502,5220;2527,5152;2531,5021;2531,2324;2527,2193;2502,2126;2435,2101;2304,2097;226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5712" behindDoc="1" locked="0" layoutInCell="1" allowOverlap="1">
                <wp:simplePos x="0" y="0"/>
                <wp:positionH relativeFrom="page">
                  <wp:posOffset>3840480</wp:posOffset>
                </wp:positionH>
                <wp:positionV relativeFrom="page">
                  <wp:posOffset>1325245</wp:posOffset>
                </wp:positionV>
                <wp:extent cx="1620520" cy="2013585"/>
                <wp:effectExtent l="1905" t="1270" r="6350" b="4445"/>
                <wp:wrapNone/>
                <wp:docPr id="113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6048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114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15" y="2748"/>
                            <a:ext cx="2002" cy="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5" name="Freeform 114"/>
                        <wps:cNvSpPr>
                          <a:spLocks/>
                        </wps:cNvSpPr>
                        <wps:spPr bwMode="auto">
                          <a:xfrm>
                            <a:off x="605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6284 6058"/>
                              <a:gd name="T1" fmla="*/ T0 w 2532"/>
                              <a:gd name="T2" fmla="+- 0 2097 2097"/>
                              <a:gd name="T3" fmla="*/ 2097 h 3151"/>
                              <a:gd name="T4" fmla="+- 0 6153 6058"/>
                              <a:gd name="T5" fmla="*/ T4 w 2532"/>
                              <a:gd name="T6" fmla="+- 0 2101 2097"/>
                              <a:gd name="T7" fmla="*/ 2101 h 3151"/>
                              <a:gd name="T8" fmla="+- 0 6086 6058"/>
                              <a:gd name="T9" fmla="*/ T8 w 2532"/>
                              <a:gd name="T10" fmla="+- 0 2126 2097"/>
                              <a:gd name="T11" fmla="*/ 2126 h 3151"/>
                              <a:gd name="T12" fmla="+- 0 6061 6058"/>
                              <a:gd name="T13" fmla="*/ T12 w 2532"/>
                              <a:gd name="T14" fmla="+- 0 2193 2097"/>
                              <a:gd name="T15" fmla="*/ 2193 h 3151"/>
                              <a:gd name="T16" fmla="+- 0 6058 6058"/>
                              <a:gd name="T17" fmla="*/ T16 w 2532"/>
                              <a:gd name="T18" fmla="+- 0 2324 2097"/>
                              <a:gd name="T19" fmla="*/ 2324 h 3151"/>
                              <a:gd name="T20" fmla="+- 0 6058 6058"/>
                              <a:gd name="T21" fmla="*/ T20 w 2532"/>
                              <a:gd name="T22" fmla="+- 0 5021 2097"/>
                              <a:gd name="T23" fmla="*/ 5021 h 3151"/>
                              <a:gd name="T24" fmla="+- 0 6061 6058"/>
                              <a:gd name="T25" fmla="*/ T24 w 2532"/>
                              <a:gd name="T26" fmla="+- 0 5152 2097"/>
                              <a:gd name="T27" fmla="*/ 5152 h 3151"/>
                              <a:gd name="T28" fmla="+- 0 6086 6058"/>
                              <a:gd name="T29" fmla="*/ T28 w 2532"/>
                              <a:gd name="T30" fmla="+- 0 5220 2097"/>
                              <a:gd name="T31" fmla="*/ 5220 h 3151"/>
                              <a:gd name="T32" fmla="+- 0 6153 6058"/>
                              <a:gd name="T33" fmla="*/ T32 w 2532"/>
                              <a:gd name="T34" fmla="+- 0 5245 2097"/>
                              <a:gd name="T35" fmla="*/ 5245 h 3151"/>
                              <a:gd name="T36" fmla="+- 0 6284 6058"/>
                              <a:gd name="T37" fmla="*/ T36 w 2532"/>
                              <a:gd name="T38" fmla="+- 0 5248 2097"/>
                              <a:gd name="T39" fmla="*/ 5248 h 3151"/>
                              <a:gd name="T40" fmla="+- 0 8362 6058"/>
                              <a:gd name="T41" fmla="*/ T40 w 2532"/>
                              <a:gd name="T42" fmla="+- 0 5248 2097"/>
                              <a:gd name="T43" fmla="*/ 5248 h 3151"/>
                              <a:gd name="T44" fmla="+- 0 8493 6058"/>
                              <a:gd name="T45" fmla="*/ T44 w 2532"/>
                              <a:gd name="T46" fmla="+- 0 5245 2097"/>
                              <a:gd name="T47" fmla="*/ 5245 h 3151"/>
                              <a:gd name="T48" fmla="+- 0 8560 6058"/>
                              <a:gd name="T49" fmla="*/ T48 w 2532"/>
                              <a:gd name="T50" fmla="+- 0 5220 2097"/>
                              <a:gd name="T51" fmla="*/ 5220 h 3151"/>
                              <a:gd name="T52" fmla="+- 0 8585 6058"/>
                              <a:gd name="T53" fmla="*/ T52 w 2532"/>
                              <a:gd name="T54" fmla="+- 0 5152 2097"/>
                              <a:gd name="T55" fmla="*/ 5152 h 3151"/>
                              <a:gd name="T56" fmla="+- 0 8589 6058"/>
                              <a:gd name="T57" fmla="*/ T56 w 2532"/>
                              <a:gd name="T58" fmla="+- 0 5021 2097"/>
                              <a:gd name="T59" fmla="*/ 5021 h 3151"/>
                              <a:gd name="T60" fmla="+- 0 8589 6058"/>
                              <a:gd name="T61" fmla="*/ T60 w 2532"/>
                              <a:gd name="T62" fmla="+- 0 2324 2097"/>
                              <a:gd name="T63" fmla="*/ 2324 h 3151"/>
                              <a:gd name="T64" fmla="+- 0 8585 6058"/>
                              <a:gd name="T65" fmla="*/ T64 w 2532"/>
                              <a:gd name="T66" fmla="+- 0 2193 2097"/>
                              <a:gd name="T67" fmla="*/ 2193 h 3151"/>
                              <a:gd name="T68" fmla="+- 0 8560 6058"/>
                              <a:gd name="T69" fmla="*/ T68 w 2532"/>
                              <a:gd name="T70" fmla="+- 0 2126 2097"/>
                              <a:gd name="T71" fmla="*/ 2126 h 3151"/>
                              <a:gd name="T72" fmla="+- 0 8493 6058"/>
                              <a:gd name="T73" fmla="*/ T72 w 2532"/>
                              <a:gd name="T74" fmla="+- 0 2101 2097"/>
                              <a:gd name="T75" fmla="*/ 2101 h 3151"/>
                              <a:gd name="T76" fmla="+- 0 8362 6058"/>
                              <a:gd name="T77" fmla="*/ T76 w 2532"/>
                              <a:gd name="T78" fmla="+- 0 2097 2097"/>
                              <a:gd name="T79" fmla="*/ 2097 h 3151"/>
                              <a:gd name="T80" fmla="+- 0 6284 6058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6" y="0"/>
                                </a:moveTo>
                                <a:lnTo>
                                  <a:pt x="95" y="4"/>
                                </a:lnTo>
                                <a:lnTo>
                                  <a:pt x="28" y="29"/>
                                </a:lnTo>
                                <a:lnTo>
                                  <a:pt x="3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3" y="3055"/>
                                </a:lnTo>
                                <a:lnTo>
                                  <a:pt x="28" y="3123"/>
                                </a:lnTo>
                                <a:lnTo>
                                  <a:pt x="95" y="3148"/>
                                </a:lnTo>
                                <a:lnTo>
                                  <a:pt x="226" y="3151"/>
                                </a:lnTo>
                                <a:lnTo>
                                  <a:pt x="2304" y="3151"/>
                                </a:lnTo>
                                <a:lnTo>
                                  <a:pt x="2435" y="3148"/>
                                </a:lnTo>
                                <a:lnTo>
                                  <a:pt x="2502" y="3123"/>
                                </a:lnTo>
                                <a:lnTo>
                                  <a:pt x="2527" y="3055"/>
                                </a:lnTo>
                                <a:lnTo>
                                  <a:pt x="2531" y="2924"/>
                                </a:lnTo>
                                <a:lnTo>
                                  <a:pt x="2531" y="227"/>
                                </a:lnTo>
                                <a:lnTo>
                                  <a:pt x="2527" y="96"/>
                                </a:lnTo>
                                <a:lnTo>
                                  <a:pt x="2502" y="29"/>
                                </a:lnTo>
                                <a:lnTo>
                                  <a:pt x="2435" y="4"/>
                                </a:lnTo>
                                <a:lnTo>
                                  <a:pt x="2304" y="0"/>
                                </a:lnTo>
                                <a:lnTo>
                                  <a:pt x="22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00879FE0" id="Group 113" o:spid="_x0000_s1026" style="position:absolute;margin-left:302.4pt;margin-top:104.35pt;width:127.6pt;height:158.55pt;z-index:-10768;mso-position-horizontal-relative:page;mso-position-vertical-relative:page" coordorigin="6048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">
                <v:shape id="Picture 115" o:spid="_x0000_s1027" type="#_x0000_t75" style="position:absolute;left:6315;top:2748;width:2002;height: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">
                  <v:imagedata r:id="rId9" o:title=""/>
                </v:shape>
                <v:shape id="Freeform 114" o:spid="_x0000_s1028" style="position:absolute;left:605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" path="m226,l95,4,28,29,3,96,,227,,2924r3,131l28,3123r67,25l226,3151r2078,l2435,3148r67,-25l2527,3055r4,-131l2531,227,2527,96,2502,29,2435,4,2304,,226,xe" filled="f" strokecolor="#292526" strokeweight="1pt">
                  <v:path arrowok="t" o:connecttype="custom" o:connectlocs="226,2097;95,2101;28,2126;3,2193;0,2324;0,5021;3,5152;28,5220;95,5245;226,5248;2304,5248;2435,5245;2502,5220;2527,5152;2531,5021;2531,2324;2527,2193;2502,2126;2435,2101;2304,2097;226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5736" behindDoc="1" locked="0" layoutInCell="1" allowOverlap="1">
                <wp:simplePos x="0" y="0"/>
                <wp:positionH relativeFrom="page">
                  <wp:posOffset>5579745</wp:posOffset>
                </wp:positionH>
                <wp:positionV relativeFrom="page">
                  <wp:posOffset>1325245</wp:posOffset>
                </wp:positionV>
                <wp:extent cx="1620520" cy="2013585"/>
                <wp:effectExtent l="7620" t="1270" r="635" b="4445"/>
                <wp:wrapNone/>
                <wp:docPr id="110" name="Group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8787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111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55" y="2749"/>
                            <a:ext cx="2002" cy="9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2" name="Freeform 111"/>
                        <wps:cNvSpPr>
                          <a:spLocks/>
                        </wps:cNvSpPr>
                        <wps:spPr bwMode="auto">
                          <a:xfrm>
                            <a:off x="879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9024 8797"/>
                              <a:gd name="T1" fmla="*/ T0 w 2532"/>
                              <a:gd name="T2" fmla="+- 0 2097 2097"/>
                              <a:gd name="T3" fmla="*/ 2097 h 3151"/>
                              <a:gd name="T4" fmla="+- 0 8893 8797"/>
                              <a:gd name="T5" fmla="*/ T4 w 2532"/>
                              <a:gd name="T6" fmla="+- 0 2101 2097"/>
                              <a:gd name="T7" fmla="*/ 2101 h 3151"/>
                              <a:gd name="T8" fmla="+- 0 8826 8797"/>
                              <a:gd name="T9" fmla="*/ T8 w 2532"/>
                              <a:gd name="T10" fmla="+- 0 2126 2097"/>
                              <a:gd name="T11" fmla="*/ 2126 h 3151"/>
                              <a:gd name="T12" fmla="+- 0 8801 8797"/>
                              <a:gd name="T13" fmla="*/ T12 w 2532"/>
                              <a:gd name="T14" fmla="+- 0 2193 2097"/>
                              <a:gd name="T15" fmla="*/ 2193 h 3151"/>
                              <a:gd name="T16" fmla="+- 0 8797 8797"/>
                              <a:gd name="T17" fmla="*/ T16 w 2532"/>
                              <a:gd name="T18" fmla="+- 0 2324 2097"/>
                              <a:gd name="T19" fmla="*/ 2324 h 3151"/>
                              <a:gd name="T20" fmla="+- 0 8797 8797"/>
                              <a:gd name="T21" fmla="*/ T20 w 2532"/>
                              <a:gd name="T22" fmla="+- 0 5021 2097"/>
                              <a:gd name="T23" fmla="*/ 5021 h 3151"/>
                              <a:gd name="T24" fmla="+- 0 8801 8797"/>
                              <a:gd name="T25" fmla="*/ T24 w 2532"/>
                              <a:gd name="T26" fmla="+- 0 5152 2097"/>
                              <a:gd name="T27" fmla="*/ 5152 h 3151"/>
                              <a:gd name="T28" fmla="+- 0 8826 8797"/>
                              <a:gd name="T29" fmla="*/ T28 w 2532"/>
                              <a:gd name="T30" fmla="+- 0 5220 2097"/>
                              <a:gd name="T31" fmla="*/ 5220 h 3151"/>
                              <a:gd name="T32" fmla="+- 0 8893 8797"/>
                              <a:gd name="T33" fmla="*/ T32 w 2532"/>
                              <a:gd name="T34" fmla="+- 0 5245 2097"/>
                              <a:gd name="T35" fmla="*/ 5245 h 3151"/>
                              <a:gd name="T36" fmla="+- 0 9024 8797"/>
                              <a:gd name="T37" fmla="*/ T36 w 2532"/>
                              <a:gd name="T38" fmla="+- 0 5248 2097"/>
                              <a:gd name="T39" fmla="*/ 5248 h 3151"/>
                              <a:gd name="T40" fmla="+- 0 11102 8797"/>
                              <a:gd name="T41" fmla="*/ T40 w 2532"/>
                              <a:gd name="T42" fmla="+- 0 5248 2097"/>
                              <a:gd name="T43" fmla="*/ 5248 h 3151"/>
                              <a:gd name="T44" fmla="+- 0 11233 8797"/>
                              <a:gd name="T45" fmla="*/ T44 w 2532"/>
                              <a:gd name="T46" fmla="+- 0 5245 2097"/>
                              <a:gd name="T47" fmla="*/ 5245 h 3151"/>
                              <a:gd name="T48" fmla="+- 0 11300 8797"/>
                              <a:gd name="T49" fmla="*/ T48 w 2532"/>
                              <a:gd name="T50" fmla="+- 0 5220 2097"/>
                              <a:gd name="T51" fmla="*/ 5220 h 3151"/>
                              <a:gd name="T52" fmla="+- 0 11325 8797"/>
                              <a:gd name="T53" fmla="*/ T52 w 2532"/>
                              <a:gd name="T54" fmla="+- 0 5152 2097"/>
                              <a:gd name="T55" fmla="*/ 5152 h 3151"/>
                              <a:gd name="T56" fmla="+- 0 11329 8797"/>
                              <a:gd name="T57" fmla="*/ T56 w 2532"/>
                              <a:gd name="T58" fmla="+- 0 5021 2097"/>
                              <a:gd name="T59" fmla="*/ 5021 h 3151"/>
                              <a:gd name="T60" fmla="+- 0 11329 8797"/>
                              <a:gd name="T61" fmla="*/ T60 w 2532"/>
                              <a:gd name="T62" fmla="+- 0 2324 2097"/>
                              <a:gd name="T63" fmla="*/ 2324 h 3151"/>
                              <a:gd name="T64" fmla="+- 0 11325 8797"/>
                              <a:gd name="T65" fmla="*/ T64 w 2532"/>
                              <a:gd name="T66" fmla="+- 0 2193 2097"/>
                              <a:gd name="T67" fmla="*/ 2193 h 3151"/>
                              <a:gd name="T68" fmla="+- 0 11300 8797"/>
                              <a:gd name="T69" fmla="*/ T68 w 2532"/>
                              <a:gd name="T70" fmla="+- 0 2126 2097"/>
                              <a:gd name="T71" fmla="*/ 2126 h 3151"/>
                              <a:gd name="T72" fmla="+- 0 11233 8797"/>
                              <a:gd name="T73" fmla="*/ T72 w 2532"/>
                              <a:gd name="T74" fmla="+- 0 2101 2097"/>
                              <a:gd name="T75" fmla="*/ 2101 h 3151"/>
                              <a:gd name="T76" fmla="+- 0 11102 8797"/>
                              <a:gd name="T77" fmla="*/ T76 w 2532"/>
                              <a:gd name="T78" fmla="+- 0 2097 2097"/>
                              <a:gd name="T79" fmla="*/ 2097 h 3151"/>
                              <a:gd name="T80" fmla="+- 0 9024 8797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7" y="0"/>
                                </a:moveTo>
                                <a:lnTo>
                                  <a:pt x="96" y="4"/>
                                </a:lnTo>
                                <a:lnTo>
                                  <a:pt x="29" y="29"/>
                                </a:lnTo>
                                <a:lnTo>
                                  <a:pt x="4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4" y="3055"/>
                                </a:lnTo>
                                <a:lnTo>
                                  <a:pt x="29" y="3123"/>
                                </a:lnTo>
                                <a:lnTo>
                                  <a:pt x="96" y="3148"/>
                                </a:lnTo>
                                <a:lnTo>
                                  <a:pt x="227" y="3151"/>
                                </a:lnTo>
                                <a:lnTo>
                                  <a:pt x="2305" y="3151"/>
                                </a:lnTo>
                                <a:lnTo>
                                  <a:pt x="2436" y="3148"/>
                                </a:lnTo>
                                <a:lnTo>
                                  <a:pt x="2503" y="3123"/>
                                </a:lnTo>
                                <a:lnTo>
                                  <a:pt x="2528" y="3055"/>
                                </a:lnTo>
                                <a:lnTo>
                                  <a:pt x="2532" y="2924"/>
                                </a:lnTo>
                                <a:lnTo>
                                  <a:pt x="2532" y="227"/>
                                </a:lnTo>
                                <a:lnTo>
                                  <a:pt x="2528" y="96"/>
                                </a:lnTo>
                                <a:lnTo>
                                  <a:pt x="2503" y="29"/>
                                </a:lnTo>
                                <a:lnTo>
                                  <a:pt x="2436" y="4"/>
                                </a:lnTo>
                                <a:lnTo>
                                  <a:pt x="2305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7228BD2F" id="Group 110" o:spid="_x0000_s1026" style="position:absolute;margin-left:439.35pt;margin-top:104.35pt;width:127.6pt;height:158.55pt;z-index:-10744;mso-position-horizontal-relative:page;mso-position-vertical-relative:page" coordorigin="8787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">
                <v:shape id="Picture 112" o:spid="_x0000_s1027" type="#_x0000_t75" style="position:absolute;left:9055;top:2749;width:2002;height:9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">
                  <v:imagedata r:id="rId11" o:title=""/>
                </v:shape>
                <v:shape id="Freeform 111" o:spid="_x0000_s1028" style="position:absolute;left:879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" path="m227,l96,4,29,29,4,96,,227,,2924r4,131l29,3123r67,25l227,3151r2078,l2436,3148r67,-25l2528,3055r4,-131l2532,227,2528,96,2503,29,2436,4,2305,,227,xe" filled="f" strokecolor="#292526" strokeweight="1pt">
                  <v:path arrowok="t" o:connecttype="custom" o:connectlocs="227,2097;96,2101;29,2126;4,2193;0,2324;0,5021;4,5152;29,5220;96,5245;227,5248;2305,5248;2436,5245;2503,5220;2528,5152;2532,5021;2532,2324;2528,2193;2503,2126;2436,2101;2305,2097;227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w:drawing>
          <wp:anchor distT="0" distB="0" distL="0" distR="0" simplePos="0" relativeHeight="268424735" behindDoc="1" locked="0" layoutInCell="1" allowOverlap="1">
            <wp:simplePos x="0" y="0"/>
            <wp:positionH relativeFrom="page">
              <wp:posOffset>359994</wp:posOffset>
            </wp:positionH>
            <wp:positionV relativeFrom="page">
              <wp:posOffset>9891006</wp:posOffset>
            </wp:positionV>
            <wp:extent cx="6866064" cy="463270"/>
            <wp:effectExtent l="0" t="0" r="0" b="0"/>
            <wp:wrapNone/>
            <wp:docPr id="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66064" cy="463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808" behindDoc="1" locked="0" layoutInCell="1" allowOverlap="1">
                <wp:simplePos x="0" y="0"/>
                <wp:positionH relativeFrom="page">
                  <wp:posOffset>882015</wp:posOffset>
                </wp:positionH>
                <wp:positionV relativeFrom="page">
                  <wp:posOffset>2878455</wp:posOffset>
                </wp:positionV>
                <wp:extent cx="568960" cy="330200"/>
                <wp:effectExtent l="0" t="1905" r="0" b="1270"/>
                <wp:wrapNone/>
                <wp:docPr id="109" name="Text 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light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8" o:spid="_x0000_s1027" type="#_x0000_t202" style="position:absolute;margin-left:69.45pt;margin-top:226.65pt;width:44.8pt;height:26pt;z-index:-1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light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832" behindDoc="1" locked="0" layoutInCell="1" allowOverlap="1">
                <wp:simplePos x="0" y="0"/>
                <wp:positionH relativeFrom="page">
                  <wp:posOffset>2553970</wp:posOffset>
                </wp:positionH>
                <wp:positionV relativeFrom="page">
                  <wp:posOffset>2878455</wp:posOffset>
                </wp:positionV>
                <wp:extent cx="703580" cy="330200"/>
                <wp:effectExtent l="1270" t="1905" r="0" b="1270"/>
                <wp:wrapNone/>
                <wp:docPr id="108" name="Text 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358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water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7" o:spid="_x0000_s1028" type="#_x0000_t202" style="position:absolute;margin-left:201.1pt;margin-top:226.65pt;width:55.4pt;height:26pt;z-index:-10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water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856" behindDoc="1" locked="0" layoutInCell="1" allowOverlap="1">
                <wp:simplePos x="0" y="0"/>
                <wp:positionH relativeFrom="page">
                  <wp:posOffset>4465955</wp:posOffset>
                </wp:positionH>
                <wp:positionV relativeFrom="page">
                  <wp:posOffset>2878455</wp:posOffset>
                </wp:positionV>
                <wp:extent cx="359410" cy="330200"/>
                <wp:effectExtent l="0" t="1905" r="3810" b="1270"/>
                <wp:wrapNone/>
                <wp:docPr id="107" name="Text 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41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air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6" o:spid="_x0000_s1029" type="#_x0000_t202" style="position:absolute;margin-left:351.65pt;margin-top:226.65pt;width:28.3pt;height:26pt;z-index:-1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880" behindDoc="1" locked="0" layoutInCell="1" allowOverlap="1">
                <wp:simplePos x="0" y="0"/>
                <wp:positionH relativeFrom="page">
                  <wp:posOffset>6169660</wp:posOffset>
                </wp:positionH>
                <wp:positionV relativeFrom="page">
                  <wp:posOffset>2878455</wp:posOffset>
                </wp:positionV>
                <wp:extent cx="431165" cy="330200"/>
                <wp:effectExtent l="0" t="1905" r="0" b="1270"/>
                <wp:wrapNone/>
                <wp:docPr id="106" name="Text 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soil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5" o:spid="_x0000_s1030" type="#_x0000_t202" style="position:absolute;margin-left:485.8pt;margin-top:226.65pt;width:33.95pt;height:26pt;z-index:-10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soil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904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3631565</wp:posOffset>
                </wp:positionV>
                <wp:extent cx="4942840" cy="269240"/>
                <wp:effectExtent l="4445" t="2540" r="0" b="4445"/>
                <wp:wrapNone/>
                <wp:docPr id="105" name="Text 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2840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5779"/>
                              </w:tabs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Many plants need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</w:rPr>
                              <w:t>from the</w:t>
                            </w:r>
                            <w:r>
                              <w:rPr>
                                <w:color w:val="292526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sun.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4" o:spid="_x0000_s1031" type="#_x0000_t202" style="position:absolute;margin-left:27.35pt;margin-top:285.95pt;width:389.2pt;height:21.2pt;z-index:-1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5779"/>
                        </w:tabs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>Many plants need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</w:rPr>
                        <w:t>from the</w:t>
                      </w:r>
                      <w:r>
                        <w:rPr>
                          <w:color w:val="292526"/>
                          <w:spacing w:val="-6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sun.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928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4135120</wp:posOffset>
                </wp:positionV>
                <wp:extent cx="5570855" cy="269240"/>
                <wp:effectExtent l="4445" t="1270" r="0" b="0"/>
                <wp:wrapNone/>
                <wp:docPr id="104" name="Text 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0855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5779"/>
                              </w:tabs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Many plants need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</w:rPr>
                              <w:t>or they will dry</w:t>
                            </w:r>
                            <w:r>
                              <w:rPr>
                                <w:color w:val="292526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out.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3" o:spid="_x0000_s1032" type="#_x0000_t202" style="position:absolute;margin-left:27.35pt;margin-top:325.6pt;width:438.65pt;height:21.2pt;z-index:-10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5779"/>
                        </w:tabs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>Many plants need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</w:rPr>
                        <w:t>or they will dry</w:t>
                      </w:r>
                      <w:r>
                        <w:rPr>
                          <w:color w:val="292526"/>
                          <w:spacing w:val="-2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out.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952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4639310</wp:posOffset>
                </wp:positionV>
                <wp:extent cx="5721985" cy="557530"/>
                <wp:effectExtent l="4445" t="635" r="0" b="3810"/>
                <wp:wrapNone/>
                <wp:docPr id="103" name="Text 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1985" cy="557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5779"/>
                              </w:tabs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Many plants need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</w:rPr>
                              <w:t>to grow their roots</w:t>
                            </w:r>
                            <w:r>
                              <w:rPr>
                                <w:color w:val="292526"/>
                                <w:spacing w:val="-14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in.</w:t>
                            </w:r>
                          </w:p>
                          <w:p w:rsidR="009E5DFE" w:rsidRDefault="00225C1F">
                            <w:pPr>
                              <w:pStyle w:val="BodyText"/>
                              <w:spacing w:before="69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They get the nutrients they need from the soil.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2" o:spid="_x0000_s1033" type="#_x0000_t202" style="position:absolute;margin-left:27.35pt;margin-top:365.3pt;width:450.55pt;height:43.9pt;z-index:-1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5779"/>
                        </w:tabs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>Many plants need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</w:rPr>
                        <w:t>to grow their roots</w:t>
                      </w:r>
                      <w:r>
                        <w:rPr>
                          <w:color w:val="292526"/>
                          <w:spacing w:val="-14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in.</w:t>
                      </w:r>
                    </w:p>
                    <w:p w:rsidR="009E5DFE" w:rsidRDefault="00225C1F">
                      <w:pPr>
                        <w:pStyle w:val="BodyText"/>
                        <w:spacing w:before="69"/>
                        <w:ind w:left="20"/>
                      </w:pPr>
                      <w:r>
                        <w:rPr>
                          <w:color w:val="292526"/>
                        </w:rPr>
                        <w:t>They get the nutrients they need from the soil.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5976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5431155</wp:posOffset>
                </wp:positionV>
                <wp:extent cx="6864985" cy="557530"/>
                <wp:effectExtent l="4445" t="1905" r="0" b="2540"/>
                <wp:wrapNone/>
                <wp:docPr id="102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4985" cy="557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4339"/>
                                <w:tab w:val="left" w:pos="7219"/>
                                <w:tab w:val="left" w:pos="10791"/>
                              </w:tabs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Plants need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</w:rPr>
                              <w:t>,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</w:rPr>
                              <w:t xml:space="preserve">and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</w:p>
                          <w:p w:rsidR="009E5DFE" w:rsidRDefault="00225C1F">
                            <w:pPr>
                              <w:pStyle w:val="BodyText"/>
                              <w:spacing w:before="69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which they use to make food.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1" o:spid="_x0000_s1034" type="#_x0000_t202" style="position:absolute;margin-left:27.35pt;margin-top:427.65pt;width:540.55pt;height:43.9pt;z-index:-10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4339"/>
                          <w:tab w:val="left" w:pos="7219"/>
                          <w:tab w:val="left" w:pos="10791"/>
                        </w:tabs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>Plants need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</w:rPr>
                        <w:t>,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</w:rPr>
                        <w:t xml:space="preserve">and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</w:p>
                    <w:p w:rsidR="009E5DFE" w:rsidRDefault="00225C1F">
                      <w:pPr>
                        <w:pStyle w:val="BodyText"/>
                        <w:spacing w:before="69"/>
                        <w:ind w:left="20"/>
                      </w:pPr>
                      <w:r>
                        <w:rPr>
                          <w:color w:val="292526"/>
                        </w:rPr>
                        <w:t>which they use to make food.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000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6433820</wp:posOffset>
                </wp:positionV>
                <wp:extent cx="2681605" cy="269240"/>
                <wp:effectExtent l="4445" t="4445" r="0" b="2540"/>
                <wp:wrapNone/>
                <wp:docPr id="101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1605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4145D2">
                            <w:pPr>
                              <w:pStyle w:val="BodyText"/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Plants need these four things: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0" o:spid="_x0000_s1035" type="#_x0000_t202" style="position:absolute;margin-left:27.35pt;margin-top:506.6pt;width:211.15pt;height:21.2pt;z-index:-10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" filled="f" stroked="f">
                <v:textbox inset="0,0,0,0">
                  <w:txbxContent>
                    <w:p w:rsidR="009E5DFE" w:rsidRDefault="004145D2">
                      <w:pPr>
                        <w:pStyle w:val="BodyText"/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>Plants need these four things: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024" behindDoc="1" locked="0" layoutInCell="1" allowOverlap="1">
                <wp:simplePos x="0" y="0"/>
                <wp:positionH relativeFrom="page">
                  <wp:posOffset>5886450</wp:posOffset>
                </wp:positionH>
                <wp:positionV relativeFrom="page">
                  <wp:posOffset>10058400</wp:posOffset>
                </wp:positionV>
                <wp:extent cx="838200" cy="169545"/>
                <wp:effectExtent l="0" t="0" r="0" b="1905"/>
                <wp:wrapNone/>
                <wp:docPr id="100" name="Text 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169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51"/>
                              <w:ind w:left="20"/>
                              <w:rPr>
                                <w:rFonts w:ascii="Tuffy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Tuffy"/>
                                <w:b/>
                                <w:color w:val="292526"/>
                                <w:sz w:val="15"/>
                              </w:rPr>
                              <w:t>visit twinkl.com.au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9" o:spid="_x0000_s1036" type="#_x0000_t202" style="position:absolute;margin-left:463.5pt;margin-top:11in;width:66pt;height:13.35pt;z-index:-10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" filled="f" stroked="f">
                <v:textbox inset="0,0,0,0">
                  <w:txbxContent>
                    <w:p w:rsidR="009E5DFE" w:rsidRDefault="00225C1F">
                      <w:pPr>
                        <w:spacing w:before="51"/>
                        <w:ind w:left="20"/>
                        <w:rPr>
                          <w:rFonts w:ascii="Tuffy"/>
                          <w:b/>
                          <w:sz w:val="15"/>
                        </w:rPr>
                      </w:pPr>
                      <w:r>
                        <w:rPr>
                          <w:rFonts w:ascii="Tuffy"/>
                          <w:b/>
                          <w:color w:val="292526"/>
                          <w:sz w:val="15"/>
                        </w:rPr>
                        <w:t>visit twinkl.com.au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048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6789420</wp:posOffset>
                </wp:positionV>
                <wp:extent cx="2273935" cy="441325"/>
                <wp:effectExtent l="1905" t="0" r="635" b="0"/>
                <wp:wrapNone/>
                <wp:docPr id="99" name="Text 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441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149"/>
                              <w:ind w:left="786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Plants Need…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8" o:spid="_x0000_s1037" type="#_x0000_t202" style="position:absolute;margin-left:29.4pt;margin-top:534.6pt;width:179.05pt;height:34.75pt;z-index:-1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fdtsgIAALM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" filled="f" stroked="f">
                <v:textbox inset="0,0,0,0">
                  <w:txbxContent>
                    <w:p w:rsidR="009E5DFE" w:rsidRDefault="00225C1F">
                      <w:pPr>
                        <w:spacing w:before="149"/>
                        <w:ind w:left="786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Plants Need…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072" behindDoc="1" locked="0" layoutInCell="1" allowOverlap="1">
                <wp:simplePos x="0" y="0"/>
                <wp:positionH relativeFrom="page">
                  <wp:posOffset>2646680</wp:posOffset>
                </wp:positionH>
                <wp:positionV relativeFrom="page">
                  <wp:posOffset>6789420</wp:posOffset>
                </wp:positionV>
                <wp:extent cx="4547870" cy="441325"/>
                <wp:effectExtent l="0" t="0" r="0" b="0"/>
                <wp:wrapNone/>
                <wp:docPr id="98" name="Text 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7870" cy="441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149"/>
                              <w:ind w:left="1176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My Pictures of What Plants Need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7" o:spid="_x0000_s1038" type="#_x0000_t202" style="position:absolute;margin-left:208.4pt;margin-top:534.6pt;width:358.1pt;height:34.75pt;z-index:-10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" filled="f" stroked="f">
                <v:textbox inset="0,0,0,0">
                  <w:txbxContent>
                    <w:p w:rsidR="009E5DFE" w:rsidRDefault="00225C1F">
                      <w:pPr>
                        <w:spacing w:before="149"/>
                        <w:ind w:left="1176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My Pictures of What Plants Need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096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7230110</wp:posOffset>
                </wp:positionV>
                <wp:extent cx="2273935" cy="615950"/>
                <wp:effectExtent l="1905" t="635" r="635" b="2540"/>
                <wp:wrapNone/>
                <wp:docPr id="97" name="Text 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1318"/>
                                <w:tab w:val="left" w:pos="1794"/>
                                <w:tab w:val="left" w:pos="2270"/>
                                <w:tab w:val="left" w:pos="2746"/>
                              </w:tabs>
                              <w:spacing w:before="287"/>
                              <w:ind w:left="222"/>
                            </w:pPr>
                            <w:r>
                              <w:rPr>
                                <w:color w:val="292526"/>
                                <w:spacing w:val="-4"/>
                              </w:rPr>
                              <w:t>1.</w:t>
                            </w:r>
                            <w:r>
                              <w:rPr>
                                <w:color w:val="292526"/>
                                <w:spacing w:val="71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w</w:t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6" o:spid="_x0000_s1039" type="#_x0000_t202" style="position:absolute;margin-left:29.4pt;margin-top:569.3pt;width:179.05pt;height:48.5pt;z-index:-1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1318"/>
                          <w:tab w:val="left" w:pos="1794"/>
                          <w:tab w:val="left" w:pos="2270"/>
                          <w:tab w:val="left" w:pos="2746"/>
                        </w:tabs>
                        <w:spacing w:before="287"/>
                        <w:ind w:left="222"/>
                      </w:pPr>
                      <w:r>
                        <w:rPr>
                          <w:color w:val="292526"/>
                          <w:spacing w:val="-4"/>
                        </w:rPr>
                        <w:t>1.</w:t>
                      </w:r>
                      <w:r>
                        <w:rPr>
                          <w:color w:val="292526"/>
                          <w:spacing w:val="71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w</w:t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120" behindDoc="1" locked="0" layoutInCell="1" allowOverlap="1">
                <wp:simplePos x="0" y="0"/>
                <wp:positionH relativeFrom="page">
                  <wp:posOffset>2646680</wp:posOffset>
                </wp:positionH>
                <wp:positionV relativeFrom="page">
                  <wp:posOffset>7230110</wp:posOffset>
                </wp:positionV>
                <wp:extent cx="4547870" cy="2462530"/>
                <wp:effectExtent l="0" t="635" r="0" b="3810"/>
                <wp:wrapNone/>
                <wp:docPr id="96" name="Text 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7870" cy="2462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5" o:spid="_x0000_s1040" type="#_x0000_t202" style="position:absolute;margin-left:208.4pt;margin-top:569.3pt;width:358.1pt;height:193.9pt;z-index:-10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144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7846060</wp:posOffset>
                </wp:positionV>
                <wp:extent cx="2273935" cy="615950"/>
                <wp:effectExtent l="1905" t="0" r="635" b="0"/>
                <wp:wrapNone/>
                <wp:docPr id="95" name="Text 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1241"/>
                                <w:tab w:val="left" w:pos="1718"/>
                              </w:tabs>
                              <w:spacing w:before="287"/>
                              <w:ind w:left="168"/>
                            </w:pPr>
                            <w:r>
                              <w:rPr>
                                <w:color w:val="292526"/>
                              </w:rPr>
                              <w:t>2.</w:t>
                            </w:r>
                            <w:r>
                              <w:rPr>
                                <w:color w:val="292526"/>
                                <w:spacing w:val="7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a</w:t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4" o:spid="_x0000_s1041" type="#_x0000_t202" style="position:absolute;margin-left:29.4pt;margin-top:617.8pt;width:179.05pt;height:48.5pt;z-index:-1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1241"/>
                          <w:tab w:val="left" w:pos="1718"/>
                        </w:tabs>
                        <w:spacing w:before="287"/>
                        <w:ind w:left="168"/>
                      </w:pPr>
                      <w:r>
                        <w:rPr>
                          <w:color w:val="292526"/>
                        </w:rPr>
                        <w:t>2.</w:t>
                      </w:r>
                      <w:r>
                        <w:rPr>
                          <w:color w:val="292526"/>
                          <w:spacing w:val="70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a</w:t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168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8461375</wp:posOffset>
                </wp:positionV>
                <wp:extent cx="2273935" cy="615950"/>
                <wp:effectExtent l="1905" t="3175" r="635" b="0"/>
                <wp:wrapNone/>
                <wp:docPr id="94" name="Text 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1198"/>
                                <w:tab w:val="left" w:pos="1674"/>
                                <w:tab w:val="left" w:pos="2150"/>
                              </w:tabs>
                              <w:spacing w:before="287"/>
                              <w:ind w:left="179"/>
                            </w:pPr>
                            <w:r>
                              <w:rPr>
                                <w:color w:val="292526"/>
                              </w:rPr>
                              <w:t>3.</w:t>
                            </w:r>
                            <w:r>
                              <w:rPr>
                                <w:color w:val="292526"/>
                                <w:spacing w:val="6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s</w:t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3" o:spid="_x0000_s1042" type="#_x0000_t202" style="position:absolute;margin-left:29.4pt;margin-top:666.25pt;width:179.05pt;height:48.5pt;z-index:-10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1198"/>
                          <w:tab w:val="left" w:pos="1674"/>
                          <w:tab w:val="left" w:pos="2150"/>
                        </w:tabs>
                        <w:spacing w:before="287"/>
                        <w:ind w:left="179"/>
                      </w:pPr>
                      <w:r>
                        <w:rPr>
                          <w:color w:val="292526"/>
                        </w:rPr>
                        <w:t>3.</w:t>
                      </w:r>
                      <w:r>
                        <w:rPr>
                          <w:color w:val="292526"/>
                          <w:spacing w:val="66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s</w:t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192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9076690</wp:posOffset>
                </wp:positionV>
                <wp:extent cx="2273935" cy="615950"/>
                <wp:effectExtent l="1905" t="0" r="635" b="3810"/>
                <wp:wrapNone/>
                <wp:docPr id="93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tabs>
                                <w:tab w:val="left" w:pos="1160"/>
                                <w:tab w:val="left" w:pos="1636"/>
                                <w:tab w:val="left" w:pos="2113"/>
                                <w:tab w:val="left" w:pos="2589"/>
                              </w:tabs>
                              <w:spacing w:before="287"/>
                              <w:ind w:left="162"/>
                            </w:pPr>
                            <w:r>
                              <w:rPr>
                                <w:color w:val="292526"/>
                                <w:spacing w:val="-3"/>
                              </w:rPr>
                              <w:t>4.</w:t>
                            </w:r>
                            <w:r>
                              <w:rPr>
                                <w:color w:val="292526"/>
                                <w:spacing w:val="71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</w:rPr>
                              <w:t>l</w:t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20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 xml:space="preserve"> </w:t>
                            </w:r>
                            <w:r>
                              <w:rPr>
                                <w:color w:val="292526"/>
                                <w:u w:val="single" w:color="292526"/>
                              </w:rPr>
                              <w:tab/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2" o:spid="_x0000_s1043" type="#_x0000_t202" style="position:absolute;margin-left:29.4pt;margin-top:714.7pt;width:179.05pt;height:48.5pt;z-index:-1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tabs>
                          <w:tab w:val="left" w:pos="1160"/>
                          <w:tab w:val="left" w:pos="1636"/>
                          <w:tab w:val="left" w:pos="2113"/>
                          <w:tab w:val="left" w:pos="2589"/>
                        </w:tabs>
                        <w:spacing w:before="287"/>
                        <w:ind w:left="162"/>
                      </w:pPr>
                      <w:r>
                        <w:rPr>
                          <w:color w:val="292526"/>
                          <w:spacing w:val="-3"/>
                        </w:rPr>
                        <w:t>4.</w:t>
                      </w:r>
                      <w:r>
                        <w:rPr>
                          <w:color w:val="292526"/>
                          <w:spacing w:val="71"/>
                        </w:rPr>
                        <w:t xml:space="preserve"> </w:t>
                      </w:r>
                      <w:r>
                        <w:rPr>
                          <w:color w:val="292526"/>
                        </w:rPr>
                        <w:t>l</w:t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  <w:r>
                        <w:rPr>
                          <w:color w:val="292526"/>
                          <w:spacing w:val="-20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 xml:space="preserve"> </w:t>
                      </w:r>
                      <w:r>
                        <w:rPr>
                          <w:color w:val="292526"/>
                          <w:u w:val="single" w:color="292526"/>
                        </w:rPr>
                        <w:tab/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216" behindDoc="1" locked="0" layoutInCell="1" allowOverlap="1">
                <wp:simplePos x="0" y="0"/>
                <wp:positionH relativeFrom="page">
                  <wp:posOffset>427355</wp:posOffset>
                </wp:positionH>
                <wp:positionV relativeFrom="page">
                  <wp:posOffset>1191895</wp:posOffset>
                </wp:positionV>
                <wp:extent cx="1485900" cy="152400"/>
                <wp:effectExtent l="0" t="1270" r="1270" b="0"/>
                <wp:wrapNone/>
                <wp:docPr id="9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1" o:spid="_x0000_s1044" type="#_x0000_t202" style="position:absolute;margin-left:33.65pt;margin-top:93.85pt;width:117pt;height:12pt;z-index:-10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240" behindDoc="1" locked="0" layoutInCell="1" allowOverlap="1">
                <wp:simplePos x="0" y="0"/>
                <wp:positionH relativeFrom="page">
                  <wp:posOffset>2167255</wp:posOffset>
                </wp:positionH>
                <wp:positionV relativeFrom="page">
                  <wp:posOffset>1191895</wp:posOffset>
                </wp:positionV>
                <wp:extent cx="1485900" cy="152400"/>
                <wp:effectExtent l="0" t="1270" r="4445" b="0"/>
                <wp:wrapNone/>
                <wp:docPr id="91" name="Text 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0" o:spid="_x0000_s1045" type="#_x0000_t202" style="position:absolute;margin-left:170.65pt;margin-top:93.85pt;width:117pt;height:12pt;z-index:-10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264" behindDoc="1" locked="0" layoutInCell="1" allowOverlap="1">
                <wp:simplePos x="0" y="0"/>
                <wp:positionH relativeFrom="page">
                  <wp:posOffset>3907155</wp:posOffset>
                </wp:positionH>
                <wp:positionV relativeFrom="page">
                  <wp:posOffset>1191895</wp:posOffset>
                </wp:positionV>
                <wp:extent cx="1485900" cy="152400"/>
                <wp:effectExtent l="1905" t="1270" r="0" b="0"/>
                <wp:wrapNone/>
                <wp:docPr id="90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9" o:spid="_x0000_s1046" type="#_x0000_t202" style="position:absolute;margin-left:307.65pt;margin-top:93.85pt;width:117pt;height:12pt;z-index:-10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288" behindDoc="1" locked="0" layoutInCell="1" allowOverlap="1">
                <wp:simplePos x="0" y="0"/>
                <wp:positionH relativeFrom="page">
                  <wp:posOffset>5647055</wp:posOffset>
                </wp:positionH>
                <wp:positionV relativeFrom="page">
                  <wp:posOffset>1191895</wp:posOffset>
                </wp:positionV>
                <wp:extent cx="1485900" cy="152400"/>
                <wp:effectExtent l="0" t="1270" r="1270" b="0"/>
                <wp:wrapNone/>
                <wp:docPr id="89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8" o:spid="_x0000_s1047" type="#_x0000_t202" style="position:absolute;margin-left:444.65pt;margin-top:93.85pt;width:117pt;height:12pt;z-index:-1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312" behindDoc="1" locked="0" layoutInCell="1" allowOverlap="1">
                <wp:simplePos x="0" y="0"/>
                <wp:positionH relativeFrom="page">
                  <wp:posOffset>427355</wp:posOffset>
                </wp:positionH>
                <wp:positionV relativeFrom="page">
                  <wp:posOffset>3192780</wp:posOffset>
                </wp:positionV>
                <wp:extent cx="1485900" cy="152400"/>
                <wp:effectExtent l="0" t="1905" r="1270" b="0"/>
                <wp:wrapNone/>
                <wp:docPr id="8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7" o:spid="_x0000_s1048" type="#_x0000_t202" style="position:absolute;margin-left:33.65pt;margin-top:251.4pt;width:117pt;height:12pt;z-index:-10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336" behindDoc="1" locked="0" layoutInCell="1" allowOverlap="1">
                <wp:simplePos x="0" y="0"/>
                <wp:positionH relativeFrom="page">
                  <wp:posOffset>2167255</wp:posOffset>
                </wp:positionH>
                <wp:positionV relativeFrom="page">
                  <wp:posOffset>3192780</wp:posOffset>
                </wp:positionV>
                <wp:extent cx="1485900" cy="152400"/>
                <wp:effectExtent l="0" t="1905" r="4445" b="0"/>
                <wp:wrapNone/>
                <wp:docPr id="87" name="Text 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6" o:spid="_x0000_s1049" type="#_x0000_t202" style="position:absolute;margin-left:170.65pt;margin-top:251.4pt;width:117pt;height:12pt;z-index:-1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y/YsAIAALM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360" behindDoc="1" locked="0" layoutInCell="1" allowOverlap="1">
                <wp:simplePos x="0" y="0"/>
                <wp:positionH relativeFrom="page">
                  <wp:posOffset>3907155</wp:posOffset>
                </wp:positionH>
                <wp:positionV relativeFrom="page">
                  <wp:posOffset>3192780</wp:posOffset>
                </wp:positionV>
                <wp:extent cx="1485900" cy="152400"/>
                <wp:effectExtent l="1905" t="1905" r="0" b="0"/>
                <wp:wrapNone/>
                <wp:docPr id="86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5" o:spid="_x0000_s1050" type="#_x0000_t202" style="position:absolute;margin-left:307.65pt;margin-top:251.4pt;width:117pt;height:12pt;z-index:-10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384" behindDoc="1" locked="0" layoutInCell="1" allowOverlap="1">
                <wp:simplePos x="0" y="0"/>
                <wp:positionH relativeFrom="page">
                  <wp:posOffset>5647055</wp:posOffset>
                </wp:positionH>
                <wp:positionV relativeFrom="page">
                  <wp:posOffset>3192780</wp:posOffset>
                </wp:positionV>
                <wp:extent cx="1485900" cy="152400"/>
                <wp:effectExtent l="0" t="1905" r="1270" b="0"/>
                <wp:wrapNone/>
                <wp:docPr id="85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4" o:spid="_x0000_s1051" type="#_x0000_t202" style="position:absolute;margin-left:444.65pt;margin-top:251.4pt;width:117pt;height:12pt;z-index:-10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408" behindDoc="1" locked="0" layoutInCell="1" allowOverlap="1">
                <wp:simplePos x="0" y="0"/>
                <wp:positionH relativeFrom="page">
                  <wp:posOffset>2018030</wp:posOffset>
                </wp:positionH>
                <wp:positionV relativeFrom="page">
                  <wp:posOffset>3697605</wp:posOffset>
                </wp:positionV>
                <wp:extent cx="1999615" cy="152400"/>
                <wp:effectExtent l="0" t="1905" r="1905" b="0"/>
                <wp:wrapNone/>
                <wp:docPr id="84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961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3" o:spid="_x0000_s1052" type="#_x0000_t202" style="position:absolute;margin-left:158.9pt;margin-top:291.15pt;width:157.45pt;height:12pt;z-index:-10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432" behindDoc="1" locked="0" layoutInCell="1" allowOverlap="1">
                <wp:simplePos x="0" y="0"/>
                <wp:positionH relativeFrom="page">
                  <wp:posOffset>2018030</wp:posOffset>
                </wp:positionH>
                <wp:positionV relativeFrom="page">
                  <wp:posOffset>4201160</wp:posOffset>
                </wp:positionV>
                <wp:extent cx="1999615" cy="152400"/>
                <wp:effectExtent l="0" t="635" r="1905" b="0"/>
                <wp:wrapNone/>
                <wp:docPr id="83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961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2" o:spid="_x0000_s1053" type="#_x0000_t202" style="position:absolute;margin-left:158.9pt;margin-top:330.8pt;width:157.45pt;height:12pt;z-index:-1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456" behindDoc="1" locked="0" layoutInCell="1" allowOverlap="1">
                <wp:simplePos x="0" y="0"/>
                <wp:positionH relativeFrom="page">
                  <wp:posOffset>2018030</wp:posOffset>
                </wp:positionH>
                <wp:positionV relativeFrom="page">
                  <wp:posOffset>4705350</wp:posOffset>
                </wp:positionV>
                <wp:extent cx="1999615" cy="152400"/>
                <wp:effectExtent l="0" t="0" r="1905" b="0"/>
                <wp:wrapNone/>
                <wp:docPr id="82" name="Text 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961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1" o:spid="_x0000_s1054" type="#_x0000_t202" style="position:absolute;margin-left:158.9pt;margin-top:370.5pt;width:157.45pt;height:12pt;z-index:-10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480" behindDoc="1" locked="0" layoutInCell="1" allowOverlap="1">
                <wp:simplePos x="0" y="0"/>
                <wp:positionH relativeFrom="page">
                  <wp:posOffset>1461135</wp:posOffset>
                </wp:positionH>
                <wp:positionV relativeFrom="page">
                  <wp:posOffset>5497195</wp:posOffset>
                </wp:positionV>
                <wp:extent cx="1642110" cy="152400"/>
                <wp:effectExtent l="3810" t="1270" r="1905" b="0"/>
                <wp:wrapNone/>
                <wp:docPr id="81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21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0" o:spid="_x0000_s1055" type="#_x0000_t202" style="position:absolute;margin-left:115.05pt;margin-top:432.85pt;width:129.3pt;height:12pt;z-index:-10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504" behindDoc="1" locked="0" layoutInCell="1" allowOverlap="1">
                <wp:simplePos x="0" y="0"/>
                <wp:positionH relativeFrom="page">
                  <wp:posOffset>3220720</wp:posOffset>
                </wp:positionH>
                <wp:positionV relativeFrom="page">
                  <wp:posOffset>5497195</wp:posOffset>
                </wp:positionV>
                <wp:extent cx="1711960" cy="152400"/>
                <wp:effectExtent l="1270" t="1270" r="1270" b="0"/>
                <wp:wrapNone/>
                <wp:docPr id="80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196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9" o:spid="_x0000_s1056" type="#_x0000_t202" style="position:absolute;margin-left:253.6pt;margin-top:432.85pt;width:134.8pt;height:12pt;z-index:-9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528" behindDoc="1" locked="0" layoutInCell="1" allowOverlap="1">
                <wp:simplePos x="0" y="0"/>
                <wp:positionH relativeFrom="page">
                  <wp:posOffset>5398135</wp:posOffset>
                </wp:positionH>
                <wp:positionV relativeFrom="page">
                  <wp:posOffset>5497195</wp:posOffset>
                </wp:positionV>
                <wp:extent cx="1802130" cy="152400"/>
                <wp:effectExtent l="0" t="1270" r="635" b="0"/>
                <wp:wrapNone/>
                <wp:docPr id="79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213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8" o:spid="_x0000_s1057" type="#_x0000_t202" style="position:absolute;margin-left:425.05pt;margin-top:432.85pt;width:141.9pt;height:12pt;z-index:-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552" behindDoc="1" locked="0" layoutInCell="1" allowOverlap="1">
                <wp:simplePos x="0" y="0"/>
                <wp:positionH relativeFrom="page">
                  <wp:posOffset>958215</wp:posOffset>
                </wp:positionH>
                <wp:positionV relativeFrom="page">
                  <wp:posOffset>7465695</wp:posOffset>
                </wp:positionV>
                <wp:extent cx="252095" cy="152400"/>
                <wp:effectExtent l="0" t="0" r="0" b="1905"/>
                <wp:wrapNone/>
                <wp:docPr id="78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7" o:spid="_x0000_s1058" type="#_x0000_t202" style="position:absolute;margin-left:75.45pt;margin-top:587.85pt;width:19.85pt;height:12pt;z-index:-9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576" behindDoc="1" locked="0" layoutInCell="1" allowOverlap="1">
                <wp:simplePos x="0" y="0"/>
                <wp:positionH relativeFrom="page">
                  <wp:posOffset>1260475</wp:posOffset>
                </wp:positionH>
                <wp:positionV relativeFrom="page">
                  <wp:posOffset>7465695</wp:posOffset>
                </wp:positionV>
                <wp:extent cx="252095" cy="152400"/>
                <wp:effectExtent l="3175" t="0" r="1905" b="1905"/>
                <wp:wrapNone/>
                <wp:docPr id="77" name="Text 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6" o:spid="_x0000_s1059" type="#_x0000_t202" style="position:absolute;margin-left:99.25pt;margin-top:587.85pt;width:19.85pt;height:12pt;z-index:-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600" behindDoc="1" locked="0" layoutInCell="1" allowOverlap="1">
                <wp:simplePos x="0" y="0"/>
                <wp:positionH relativeFrom="page">
                  <wp:posOffset>1563370</wp:posOffset>
                </wp:positionH>
                <wp:positionV relativeFrom="page">
                  <wp:posOffset>7465695</wp:posOffset>
                </wp:positionV>
                <wp:extent cx="252095" cy="152400"/>
                <wp:effectExtent l="1270" t="0" r="3810" b="1905"/>
                <wp:wrapNone/>
                <wp:docPr id="76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5" o:spid="_x0000_s1060" type="#_x0000_t202" style="position:absolute;margin-left:123.1pt;margin-top:587.85pt;width:19.85pt;height:12pt;z-index:-9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624" behindDoc="1" locked="0" layoutInCell="1" allowOverlap="1">
                <wp:simplePos x="0" y="0"/>
                <wp:positionH relativeFrom="page">
                  <wp:posOffset>1865630</wp:posOffset>
                </wp:positionH>
                <wp:positionV relativeFrom="page">
                  <wp:posOffset>7465695</wp:posOffset>
                </wp:positionV>
                <wp:extent cx="252095" cy="152400"/>
                <wp:effectExtent l="0" t="0" r="0" b="1905"/>
                <wp:wrapNone/>
                <wp:docPr id="75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4" o:spid="_x0000_s1061" type="#_x0000_t202" style="position:absolute;margin-left:146.9pt;margin-top:587.85pt;width:19.85pt;height:12pt;z-index:-9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648" behindDoc="1" locked="0" layoutInCell="1" allowOverlap="1">
                <wp:simplePos x="0" y="0"/>
                <wp:positionH relativeFrom="page">
                  <wp:posOffset>909955</wp:posOffset>
                </wp:positionH>
                <wp:positionV relativeFrom="page">
                  <wp:posOffset>8081645</wp:posOffset>
                </wp:positionV>
                <wp:extent cx="252095" cy="152400"/>
                <wp:effectExtent l="0" t="4445" r="0" b="0"/>
                <wp:wrapNone/>
                <wp:docPr id="74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3" o:spid="_x0000_s1062" type="#_x0000_t202" style="position:absolute;margin-left:71.65pt;margin-top:636.35pt;width:19.85pt;height:12pt;z-index:-9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672" behindDoc="1" locked="0" layoutInCell="1" allowOverlap="1">
                <wp:simplePos x="0" y="0"/>
                <wp:positionH relativeFrom="page">
                  <wp:posOffset>1212215</wp:posOffset>
                </wp:positionH>
                <wp:positionV relativeFrom="page">
                  <wp:posOffset>8081645</wp:posOffset>
                </wp:positionV>
                <wp:extent cx="252095" cy="152400"/>
                <wp:effectExtent l="2540" t="4445" r="2540" b="0"/>
                <wp:wrapNone/>
                <wp:docPr id="73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2" o:spid="_x0000_s1063" type="#_x0000_t202" style="position:absolute;margin-left:95.45pt;margin-top:636.35pt;width:19.85pt;height:12pt;z-index:-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696" behindDoc="1" locked="0" layoutInCell="1" allowOverlap="1">
                <wp:simplePos x="0" y="0"/>
                <wp:positionH relativeFrom="page">
                  <wp:posOffset>882015</wp:posOffset>
                </wp:positionH>
                <wp:positionV relativeFrom="page">
                  <wp:posOffset>8696960</wp:posOffset>
                </wp:positionV>
                <wp:extent cx="252095" cy="152400"/>
                <wp:effectExtent l="0" t="635" r="0" b="0"/>
                <wp:wrapNone/>
                <wp:docPr id="7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1" o:spid="_x0000_s1064" type="#_x0000_t202" style="position:absolute;margin-left:69.45pt;margin-top:684.8pt;width:19.85pt;height:12pt;z-index:-9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720" behindDoc="1" locked="0" layoutInCell="1" allowOverlap="1">
                <wp:simplePos x="0" y="0"/>
                <wp:positionH relativeFrom="page">
                  <wp:posOffset>1184275</wp:posOffset>
                </wp:positionH>
                <wp:positionV relativeFrom="page">
                  <wp:posOffset>8696960</wp:posOffset>
                </wp:positionV>
                <wp:extent cx="252095" cy="152400"/>
                <wp:effectExtent l="3175" t="635" r="1905" b="0"/>
                <wp:wrapNone/>
                <wp:docPr id="71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0" o:spid="_x0000_s1065" type="#_x0000_t202" style="position:absolute;margin-left:93.25pt;margin-top:684.8pt;width:19.85pt;height:12pt;z-index:-9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744" behindDoc="1" locked="0" layoutInCell="1" allowOverlap="1">
                <wp:simplePos x="0" y="0"/>
                <wp:positionH relativeFrom="page">
                  <wp:posOffset>1487170</wp:posOffset>
                </wp:positionH>
                <wp:positionV relativeFrom="page">
                  <wp:posOffset>8696960</wp:posOffset>
                </wp:positionV>
                <wp:extent cx="252095" cy="152400"/>
                <wp:effectExtent l="1270" t="635" r="3810" b="0"/>
                <wp:wrapNone/>
                <wp:docPr id="70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69" o:spid="_x0000_s1066" type="#_x0000_t202" style="position:absolute;margin-left:117.1pt;margin-top:684.8pt;width:19.85pt;height:12pt;z-index:-9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768" behindDoc="1" locked="0" layoutInCell="1" allowOverlap="1">
                <wp:simplePos x="0" y="0"/>
                <wp:positionH relativeFrom="page">
                  <wp:posOffset>858520</wp:posOffset>
                </wp:positionH>
                <wp:positionV relativeFrom="page">
                  <wp:posOffset>9312275</wp:posOffset>
                </wp:positionV>
                <wp:extent cx="252095" cy="152400"/>
                <wp:effectExtent l="1270" t="0" r="3810" b="3175"/>
                <wp:wrapNone/>
                <wp:docPr id="69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68" o:spid="_x0000_s1067" type="#_x0000_t202" style="position:absolute;margin-left:67.6pt;margin-top:733.25pt;width:19.85pt;height:12pt;z-index:-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792" behindDoc="1" locked="0" layoutInCell="1" allowOverlap="1">
                <wp:simplePos x="0" y="0"/>
                <wp:positionH relativeFrom="page">
                  <wp:posOffset>1160780</wp:posOffset>
                </wp:positionH>
                <wp:positionV relativeFrom="page">
                  <wp:posOffset>9312275</wp:posOffset>
                </wp:positionV>
                <wp:extent cx="252095" cy="152400"/>
                <wp:effectExtent l="0" t="0" r="0" b="3175"/>
                <wp:wrapNone/>
                <wp:docPr id="68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67" o:spid="_x0000_s1068" type="#_x0000_t202" style="position:absolute;margin-left:91.4pt;margin-top:733.25pt;width:19.85pt;height:12pt;z-index:-9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816" behindDoc="1" locked="0" layoutInCell="1" allowOverlap="1">
                <wp:simplePos x="0" y="0"/>
                <wp:positionH relativeFrom="page">
                  <wp:posOffset>1463040</wp:posOffset>
                </wp:positionH>
                <wp:positionV relativeFrom="page">
                  <wp:posOffset>9312275</wp:posOffset>
                </wp:positionV>
                <wp:extent cx="252095" cy="152400"/>
                <wp:effectExtent l="0" t="0" r="0" b="3175"/>
                <wp:wrapNone/>
                <wp:docPr id="67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66" o:spid="_x0000_s1069" type="#_x0000_t202" style="position:absolute;margin-left:115.2pt;margin-top:733.25pt;width:19.85pt;height:12pt;z-index:-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6840" behindDoc="1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9312275</wp:posOffset>
                </wp:positionV>
                <wp:extent cx="252095" cy="152400"/>
                <wp:effectExtent l="3175" t="0" r="1905" b="3175"/>
                <wp:wrapNone/>
                <wp:docPr id="66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65" o:spid="_x0000_s1070" type="#_x0000_t202" style="position:absolute;margin-left:139pt;margin-top:733.25pt;width:19.85pt;height:12pt;z-index:-9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9E5DFE" w:rsidRDefault="009E5DFE">
      <w:pPr>
        <w:rPr>
          <w:sz w:val="2"/>
          <w:szCs w:val="2"/>
        </w:rPr>
        <w:sectPr w:rsidR="009E5DFE">
          <w:type w:val="continuous"/>
          <w:pgSz w:w="11910" w:h="16840"/>
          <w:pgMar w:top="500" w:right="420" w:bottom="280" w:left="440" w:header="720" w:footer="720" w:gutter="0"/>
          <w:cols w:space="720"/>
        </w:sectPr>
      </w:pPr>
    </w:p>
    <w:p w:rsidR="009E5DFE" w:rsidRDefault="00225C1F">
      <w:pPr>
        <w:rPr>
          <w:sz w:val="2"/>
          <w:szCs w:val="2"/>
        </w:rPr>
      </w:pPr>
      <w:r>
        <w:rPr>
          <w:noProof/>
          <w:lang w:bidi="ar-SA"/>
        </w:rPr>
        <w:lastRenderedPageBreak/>
        <mc:AlternateContent>
          <mc:Choice Requires="wpg">
            <w:drawing>
              <wp:anchor distT="0" distB="0" distL="114300" distR="114300" simplePos="0" relativeHeight="503306864" behindDoc="1" locked="0" layoutInCell="1" allowOverlap="1">
                <wp:simplePos x="0" y="0"/>
                <wp:positionH relativeFrom="page">
                  <wp:posOffset>367030</wp:posOffset>
                </wp:positionH>
                <wp:positionV relativeFrom="page">
                  <wp:posOffset>6783070</wp:posOffset>
                </wp:positionV>
                <wp:extent cx="6833870" cy="2912745"/>
                <wp:effectExtent l="14605" t="1270" r="9525" b="10160"/>
                <wp:wrapNone/>
                <wp:docPr id="41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33870" cy="2912745"/>
                          <a:chOff x="578" y="10682"/>
                          <a:chExt cx="10762" cy="4587"/>
                        </a:xfrm>
                      </wpg:grpSpPr>
                      <wps:wsp>
                        <wps:cNvPr id="42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4168" y="113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578" y="11386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578" y="10692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588" y="113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11329" y="113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4168" y="10692"/>
                            <a:ext cx="7171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588" y="1235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583" y="12356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588" y="133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583" y="13325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588" y="1428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583" y="14294"/>
                            <a:ext cx="359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588" y="152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583" y="15264"/>
                            <a:ext cx="3585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4168" y="11386"/>
                            <a:ext cx="7171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4168" y="1235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11329" y="1235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4168" y="133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1329" y="1332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4168" y="1428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11329" y="1429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4168" y="152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11329" y="152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4168" y="15264"/>
                            <a:ext cx="716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5E1F7DA8" id="Group 40" o:spid="_x0000_s1026" style="position:absolute;margin-left:28.9pt;margin-top:534.1pt;width:538.1pt;height:229.35pt;z-index:-9616;mso-position-horizontal-relative:page;mso-position-vertical-relative:page" coordorigin="578,10682" coordsize="10762,45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">
                <v:line id="Line 64" o:spid="_x0000_s1027" style="position:absolute;visibility:visible;mso-wrap-style:square" from="4168,11376" to="4168,11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" strokecolor="#292526" strokeweight="1pt"/>
                <v:line id="Line 63" o:spid="_x0000_s1028" style="position:absolute;visibility:visible;mso-wrap-style:square" from="578,11386" to="4168,11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" strokecolor="#292526" strokeweight="1pt"/>
                <v:line id="Line 62" o:spid="_x0000_s1029" style="position:absolute;visibility:visible;mso-wrap-style:square" from="578,10692" to="4168,106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" strokecolor="#292526" strokeweight="1pt"/>
                <v:line id="Line 61" o:spid="_x0000_s1030" style="position:absolute;visibility:visible;mso-wrap-style:square" from="588,11376" to="588,11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" strokecolor="#292526" strokeweight="1pt"/>
                <v:line id="Line 60" o:spid="_x0000_s1031" style="position:absolute;visibility:visible;mso-wrap-style:square" from="11329,11376" to="11329,11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" strokecolor="#292526" strokeweight="1pt"/>
                <v:line id="Line 59" o:spid="_x0000_s1032" style="position:absolute;visibility:visible;mso-wrap-style:square" from="4168,10692" to="11339,106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" strokecolor="#292526" strokeweight="1pt"/>
                <v:line id="Line 58" o:spid="_x0000_s1033" style="position:absolute;visibility:visible;mso-wrap-style:square" from="588,12351" to="588,12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" strokecolor="#292526" strokeweight=".5pt"/>
                <v:line id="Line 57" o:spid="_x0000_s1034" style="position:absolute;visibility:visible;mso-wrap-style:square" from="583,12356" to="4173,12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" strokecolor="#292526" strokeweight=".5pt"/>
                <v:line id="Line 56" o:spid="_x0000_s1035" style="position:absolute;visibility:visible;mso-wrap-style:square" from="588,13320" to="588,13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" strokecolor="#292526" strokeweight=".5pt"/>
                <v:line id="Line 55" o:spid="_x0000_s1036" style="position:absolute;visibility:visible;mso-wrap-style:square" from="583,13325" to="4173,13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" strokecolor="#292526" strokeweight=".5pt"/>
                <v:line id="Line 54" o:spid="_x0000_s1037" style="position:absolute;visibility:visible;mso-wrap-style:square" from="588,14289" to="588,14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" strokecolor="#292526" strokeweight=".5pt"/>
                <v:line id="Line 53" o:spid="_x0000_s1038" style="position:absolute;visibility:visible;mso-wrap-style:square" from="583,14294" to="4173,14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" strokecolor="#292526" strokeweight=".5pt"/>
                <v:line id="Line 52" o:spid="_x0000_s1039" style="position:absolute;visibility:visible;mso-wrap-style:square" from="588,15259" to="588,15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" strokecolor="#292526" strokeweight=".5pt"/>
                <v:line id="Line 51" o:spid="_x0000_s1040" style="position:absolute;visibility:visible;mso-wrap-style:square" from="583,15264" to="4168,15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" strokecolor="#292526" strokeweight=".5pt"/>
                <v:line id="Line 50" o:spid="_x0000_s1041" style="position:absolute;visibility:visible;mso-wrap-style:square" from="4168,11386" to="11339,11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" strokecolor="#292526" strokeweight="1pt"/>
                <v:line id="Line 49" o:spid="_x0000_s1042" style="position:absolute;visibility:visible;mso-wrap-style:square" from="4168,12351" to="4168,123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" strokecolor="#292526" strokeweight=".5pt"/>
                <v:line id="Line 48" o:spid="_x0000_s1043" style="position:absolute;visibility:visible;mso-wrap-style:square" from="11329,12356" to="11329,12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" strokecolor="#292526" strokeweight=".5pt"/>
                <v:line id="Line 47" o:spid="_x0000_s1044" style="position:absolute;visibility:visible;mso-wrap-style:square" from="4168,13320" to="4168,13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" strokecolor="#292526" strokeweight=".5pt"/>
                <v:line id="Line 46" o:spid="_x0000_s1045" style="position:absolute;visibility:visible;mso-wrap-style:square" from="11329,13325" to="11329,13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" strokecolor="#292526" strokeweight=".5pt"/>
                <v:line id="Line 45" o:spid="_x0000_s1046" style="position:absolute;visibility:visible;mso-wrap-style:square" from="4168,14289" to="4168,14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" strokecolor="#292526" strokeweight=".5pt"/>
                <v:line id="Line 44" o:spid="_x0000_s1047" style="position:absolute;visibility:visible;mso-wrap-style:square" from="11329,14294" to="11329,14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" strokecolor="#292526" strokeweight=".5pt"/>
                <v:line id="Line 43" o:spid="_x0000_s1048" style="position:absolute;visibility:visible;mso-wrap-style:square" from="4168,15259" to="4168,15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" strokecolor="#292526" strokeweight=".5pt"/>
                <v:line id="Line 42" o:spid="_x0000_s1049" style="position:absolute;visibility:visible;mso-wrap-style:square" from="11329,15259" to="11329,15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" strokecolor="#292526" strokeweight=".5pt"/>
                <v:line id="Line 41" o:spid="_x0000_s1050" style="position:absolute;visibility:visible;mso-wrap-style:square" from="4168,15264" to="11334,152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" strokecolor="#292526" strokeweight=".5pt"/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6888" behindDoc="1" locked="0" layoutInCell="1" allowOverlap="1">
                <wp:simplePos x="0" y="0"/>
                <wp:positionH relativeFrom="page">
                  <wp:posOffset>360680</wp:posOffset>
                </wp:positionH>
                <wp:positionV relativeFrom="page">
                  <wp:posOffset>1325245</wp:posOffset>
                </wp:positionV>
                <wp:extent cx="1620520" cy="2013585"/>
                <wp:effectExtent l="8255" t="1270" r="0" b="4445"/>
                <wp:wrapNone/>
                <wp:docPr id="38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568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39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6" y="2277"/>
                            <a:ext cx="1981" cy="1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0" name="Freeform 38"/>
                        <wps:cNvSpPr>
                          <a:spLocks/>
                        </wps:cNvSpPr>
                        <wps:spPr bwMode="auto">
                          <a:xfrm>
                            <a:off x="57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805 578"/>
                              <a:gd name="T1" fmla="*/ T0 w 2532"/>
                              <a:gd name="T2" fmla="+- 0 2097 2097"/>
                              <a:gd name="T3" fmla="*/ 2097 h 3151"/>
                              <a:gd name="T4" fmla="+- 0 673 578"/>
                              <a:gd name="T5" fmla="*/ T4 w 2532"/>
                              <a:gd name="T6" fmla="+- 0 2101 2097"/>
                              <a:gd name="T7" fmla="*/ 2101 h 3151"/>
                              <a:gd name="T8" fmla="+- 0 606 578"/>
                              <a:gd name="T9" fmla="*/ T8 w 2532"/>
                              <a:gd name="T10" fmla="+- 0 2126 2097"/>
                              <a:gd name="T11" fmla="*/ 2126 h 3151"/>
                              <a:gd name="T12" fmla="+- 0 581 578"/>
                              <a:gd name="T13" fmla="*/ T12 w 2532"/>
                              <a:gd name="T14" fmla="+- 0 2193 2097"/>
                              <a:gd name="T15" fmla="*/ 2193 h 3151"/>
                              <a:gd name="T16" fmla="+- 0 578 578"/>
                              <a:gd name="T17" fmla="*/ T16 w 2532"/>
                              <a:gd name="T18" fmla="+- 0 2324 2097"/>
                              <a:gd name="T19" fmla="*/ 2324 h 3151"/>
                              <a:gd name="T20" fmla="+- 0 578 578"/>
                              <a:gd name="T21" fmla="*/ T20 w 2532"/>
                              <a:gd name="T22" fmla="+- 0 5021 2097"/>
                              <a:gd name="T23" fmla="*/ 5021 h 3151"/>
                              <a:gd name="T24" fmla="+- 0 581 578"/>
                              <a:gd name="T25" fmla="*/ T24 w 2532"/>
                              <a:gd name="T26" fmla="+- 0 5152 2097"/>
                              <a:gd name="T27" fmla="*/ 5152 h 3151"/>
                              <a:gd name="T28" fmla="+- 0 606 578"/>
                              <a:gd name="T29" fmla="*/ T28 w 2532"/>
                              <a:gd name="T30" fmla="+- 0 5220 2097"/>
                              <a:gd name="T31" fmla="*/ 5220 h 3151"/>
                              <a:gd name="T32" fmla="+- 0 673 578"/>
                              <a:gd name="T33" fmla="*/ T32 w 2532"/>
                              <a:gd name="T34" fmla="+- 0 5245 2097"/>
                              <a:gd name="T35" fmla="*/ 5245 h 3151"/>
                              <a:gd name="T36" fmla="+- 0 805 578"/>
                              <a:gd name="T37" fmla="*/ T36 w 2532"/>
                              <a:gd name="T38" fmla="+- 0 5248 2097"/>
                              <a:gd name="T39" fmla="*/ 5248 h 3151"/>
                              <a:gd name="T40" fmla="+- 0 2882 578"/>
                              <a:gd name="T41" fmla="*/ T40 w 2532"/>
                              <a:gd name="T42" fmla="+- 0 5248 2097"/>
                              <a:gd name="T43" fmla="*/ 5248 h 3151"/>
                              <a:gd name="T44" fmla="+- 0 3013 578"/>
                              <a:gd name="T45" fmla="*/ T44 w 2532"/>
                              <a:gd name="T46" fmla="+- 0 5245 2097"/>
                              <a:gd name="T47" fmla="*/ 5245 h 3151"/>
                              <a:gd name="T48" fmla="+- 0 3081 578"/>
                              <a:gd name="T49" fmla="*/ T48 w 2532"/>
                              <a:gd name="T50" fmla="+- 0 5220 2097"/>
                              <a:gd name="T51" fmla="*/ 5220 h 3151"/>
                              <a:gd name="T52" fmla="+- 0 3105 578"/>
                              <a:gd name="T53" fmla="*/ T52 w 2532"/>
                              <a:gd name="T54" fmla="+- 0 5152 2097"/>
                              <a:gd name="T55" fmla="*/ 5152 h 3151"/>
                              <a:gd name="T56" fmla="+- 0 3109 578"/>
                              <a:gd name="T57" fmla="*/ T56 w 2532"/>
                              <a:gd name="T58" fmla="+- 0 5021 2097"/>
                              <a:gd name="T59" fmla="*/ 5021 h 3151"/>
                              <a:gd name="T60" fmla="+- 0 3109 578"/>
                              <a:gd name="T61" fmla="*/ T60 w 2532"/>
                              <a:gd name="T62" fmla="+- 0 2324 2097"/>
                              <a:gd name="T63" fmla="*/ 2324 h 3151"/>
                              <a:gd name="T64" fmla="+- 0 3105 578"/>
                              <a:gd name="T65" fmla="*/ T64 w 2532"/>
                              <a:gd name="T66" fmla="+- 0 2193 2097"/>
                              <a:gd name="T67" fmla="*/ 2193 h 3151"/>
                              <a:gd name="T68" fmla="+- 0 3081 578"/>
                              <a:gd name="T69" fmla="*/ T68 w 2532"/>
                              <a:gd name="T70" fmla="+- 0 2126 2097"/>
                              <a:gd name="T71" fmla="*/ 2126 h 3151"/>
                              <a:gd name="T72" fmla="+- 0 3013 578"/>
                              <a:gd name="T73" fmla="*/ T72 w 2532"/>
                              <a:gd name="T74" fmla="+- 0 2101 2097"/>
                              <a:gd name="T75" fmla="*/ 2101 h 3151"/>
                              <a:gd name="T76" fmla="+- 0 2882 578"/>
                              <a:gd name="T77" fmla="*/ T76 w 2532"/>
                              <a:gd name="T78" fmla="+- 0 2097 2097"/>
                              <a:gd name="T79" fmla="*/ 2097 h 3151"/>
                              <a:gd name="T80" fmla="+- 0 805 578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7" y="0"/>
                                </a:moveTo>
                                <a:lnTo>
                                  <a:pt x="95" y="4"/>
                                </a:lnTo>
                                <a:lnTo>
                                  <a:pt x="28" y="29"/>
                                </a:lnTo>
                                <a:lnTo>
                                  <a:pt x="3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3" y="3055"/>
                                </a:lnTo>
                                <a:lnTo>
                                  <a:pt x="28" y="3123"/>
                                </a:lnTo>
                                <a:lnTo>
                                  <a:pt x="95" y="3148"/>
                                </a:lnTo>
                                <a:lnTo>
                                  <a:pt x="227" y="3151"/>
                                </a:lnTo>
                                <a:lnTo>
                                  <a:pt x="2304" y="3151"/>
                                </a:lnTo>
                                <a:lnTo>
                                  <a:pt x="2435" y="3148"/>
                                </a:lnTo>
                                <a:lnTo>
                                  <a:pt x="2503" y="3123"/>
                                </a:lnTo>
                                <a:lnTo>
                                  <a:pt x="2527" y="3055"/>
                                </a:lnTo>
                                <a:lnTo>
                                  <a:pt x="2531" y="2924"/>
                                </a:lnTo>
                                <a:lnTo>
                                  <a:pt x="2531" y="227"/>
                                </a:lnTo>
                                <a:lnTo>
                                  <a:pt x="2527" y="96"/>
                                </a:lnTo>
                                <a:lnTo>
                                  <a:pt x="2503" y="29"/>
                                </a:lnTo>
                                <a:lnTo>
                                  <a:pt x="2435" y="4"/>
                                </a:lnTo>
                                <a:lnTo>
                                  <a:pt x="2304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0891EF61" id="Group 37" o:spid="_x0000_s1026" style="position:absolute;margin-left:28.4pt;margin-top:104.35pt;width:127.6pt;height:158.55pt;z-index:-9592;mso-position-horizontal-relative:page;mso-position-vertical-relative:page" coordorigin="568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">
                <v:shape id="Picture 39" o:spid="_x0000_s1027" type="#_x0000_t75" style="position:absolute;left:846;top:2277;width:1981;height:19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">
                  <v:imagedata r:id="rId5" o:title=""/>
                </v:shape>
                <v:shape id="Freeform 38" o:spid="_x0000_s1028" style="position:absolute;left:57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" path="m227,l95,4,28,29,3,96,,227,,2924r3,131l28,3123r67,25l227,3151r2077,l2435,3148r68,-25l2527,3055r4,-131l2531,227,2527,96,2503,29,2435,4,2304,,227,xe" filled="f" strokecolor="#292526" strokeweight="1pt">
                  <v:path arrowok="t" o:connecttype="custom" o:connectlocs="227,2097;95,2101;28,2126;3,2193;0,2324;0,5021;3,5152;28,5220;95,5245;227,5248;2304,5248;2435,5245;2503,5220;2527,5152;2531,5021;2531,2324;2527,2193;2503,2126;2435,2101;2304,2097;227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6912" behindDoc="1" locked="0" layoutInCell="1" allowOverlap="1">
                <wp:simplePos x="0" y="0"/>
                <wp:positionH relativeFrom="page">
                  <wp:posOffset>2100580</wp:posOffset>
                </wp:positionH>
                <wp:positionV relativeFrom="page">
                  <wp:posOffset>1325245</wp:posOffset>
                </wp:positionV>
                <wp:extent cx="1620520" cy="2013585"/>
                <wp:effectExtent l="5080" t="1270" r="3175" b="4445"/>
                <wp:wrapNone/>
                <wp:docPr id="35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3308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36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04" y="2409"/>
                            <a:ext cx="1144" cy="1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" name="Freeform 35"/>
                        <wps:cNvSpPr>
                          <a:spLocks/>
                        </wps:cNvSpPr>
                        <wps:spPr bwMode="auto">
                          <a:xfrm>
                            <a:off x="331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3544 3318"/>
                              <a:gd name="T1" fmla="*/ T0 w 2532"/>
                              <a:gd name="T2" fmla="+- 0 2097 2097"/>
                              <a:gd name="T3" fmla="*/ 2097 h 3151"/>
                              <a:gd name="T4" fmla="+- 0 3413 3318"/>
                              <a:gd name="T5" fmla="*/ T4 w 2532"/>
                              <a:gd name="T6" fmla="+- 0 2101 2097"/>
                              <a:gd name="T7" fmla="*/ 2101 h 3151"/>
                              <a:gd name="T8" fmla="+- 0 3346 3318"/>
                              <a:gd name="T9" fmla="*/ T8 w 2532"/>
                              <a:gd name="T10" fmla="+- 0 2126 2097"/>
                              <a:gd name="T11" fmla="*/ 2126 h 3151"/>
                              <a:gd name="T12" fmla="+- 0 3321 3318"/>
                              <a:gd name="T13" fmla="*/ T12 w 2532"/>
                              <a:gd name="T14" fmla="+- 0 2193 2097"/>
                              <a:gd name="T15" fmla="*/ 2193 h 3151"/>
                              <a:gd name="T16" fmla="+- 0 3318 3318"/>
                              <a:gd name="T17" fmla="*/ T16 w 2532"/>
                              <a:gd name="T18" fmla="+- 0 2324 2097"/>
                              <a:gd name="T19" fmla="*/ 2324 h 3151"/>
                              <a:gd name="T20" fmla="+- 0 3318 3318"/>
                              <a:gd name="T21" fmla="*/ T20 w 2532"/>
                              <a:gd name="T22" fmla="+- 0 5021 2097"/>
                              <a:gd name="T23" fmla="*/ 5021 h 3151"/>
                              <a:gd name="T24" fmla="+- 0 3321 3318"/>
                              <a:gd name="T25" fmla="*/ T24 w 2532"/>
                              <a:gd name="T26" fmla="+- 0 5152 2097"/>
                              <a:gd name="T27" fmla="*/ 5152 h 3151"/>
                              <a:gd name="T28" fmla="+- 0 3346 3318"/>
                              <a:gd name="T29" fmla="*/ T28 w 2532"/>
                              <a:gd name="T30" fmla="+- 0 5220 2097"/>
                              <a:gd name="T31" fmla="*/ 5220 h 3151"/>
                              <a:gd name="T32" fmla="+- 0 3413 3318"/>
                              <a:gd name="T33" fmla="*/ T32 w 2532"/>
                              <a:gd name="T34" fmla="+- 0 5245 2097"/>
                              <a:gd name="T35" fmla="*/ 5245 h 3151"/>
                              <a:gd name="T36" fmla="+- 0 3544 3318"/>
                              <a:gd name="T37" fmla="*/ T36 w 2532"/>
                              <a:gd name="T38" fmla="+- 0 5248 2097"/>
                              <a:gd name="T39" fmla="*/ 5248 h 3151"/>
                              <a:gd name="T40" fmla="+- 0 5622 3318"/>
                              <a:gd name="T41" fmla="*/ T40 w 2532"/>
                              <a:gd name="T42" fmla="+- 0 5248 2097"/>
                              <a:gd name="T43" fmla="*/ 5248 h 3151"/>
                              <a:gd name="T44" fmla="+- 0 5753 3318"/>
                              <a:gd name="T45" fmla="*/ T44 w 2532"/>
                              <a:gd name="T46" fmla="+- 0 5245 2097"/>
                              <a:gd name="T47" fmla="*/ 5245 h 3151"/>
                              <a:gd name="T48" fmla="+- 0 5820 3318"/>
                              <a:gd name="T49" fmla="*/ T48 w 2532"/>
                              <a:gd name="T50" fmla="+- 0 5220 2097"/>
                              <a:gd name="T51" fmla="*/ 5220 h 3151"/>
                              <a:gd name="T52" fmla="+- 0 5845 3318"/>
                              <a:gd name="T53" fmla="*/ T52 w 2532"/>
                              <a:gd name="T54" fmla="+- 0 5152 2097"/>
                              <a:gd name="T55" fmla="*/ 5152 h 3151"/>
                              <a:gd name="T56" fmla="+- 0 5849 3318"/>
                              <a:gd name="T57" fmla="*/ T56 w 2532"/>
                              <a:gd name="T58" fmla="+- 0 5021 2097"/>
                              <a:gd name="T59" fmla="*/ 5021 h 3151"/>
                              <a:gd name="T60" fmla="+- 0 5849 3318"/>
                              <a:gd name="T61" fmla="*/ T60 w 2532"/>
                              <a:gd name="T62" fmla="+- 0 2324 2097"/>
                              <a:gd name="T63" fmla="*/ 2324 h 3151"/>
                              <a:gd name="T64" fmla="+- 0 5845 3318"/>
                              <a:gd name="T65" fmla="*/ T64 w 2532"/>
                              <a:gd name="T66" fmla="+- 0 2193 2097"/>
                              <a:gd name="T67" fmla="*/ 2193 h 3151"/>
                              <a:gd name="T68" fmla="+- 0 5820 3318"/>
                              <a:gd name="T69" fmla="*/ T68 w 2532"/>
                              <a:gd name="T70" fmla="+- 0 2126 2097"/>
                              <a:gd name="T71" fmla="*/ 2126 h 3151"/>
                              <a:gd name="T72" fmla="+- 0 5753 3318"/>
                              <a:gd name="T73" fmla="*/ T72 w 2532"/>
                              <a:gd name="T74" fmla="+- 0 2101 2097"/>
                              <a:gd name="T75" fmla="*/ 2101 h 3151"/>
                              <a:gd name="T76" fmla="+- 0 5622 3318"/>
                              <a:gd name="T77" fmla="*/ T76 w 2532"/>
                              <a:gd name="T78" fmla="+- 0 2097 2097"/>
                              <a:gd name="T79" fmla="*/ 2097 h 3151"/>
                              <a:gd name="T80" fmla="+- 0 3544 3318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6" y="0"/>
                                </a:moveTo>
                                <a:lnTo>
                                  <a:pt x="95" y="4"/>
                                </a:lnTo>
                                <a:lnTo>
                                  <a:pt x="28" y="29"/>
                                </a:lnTo>
                                <a:lnTo>
                                  <a:pt x="3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3" y="3055"/>
                                </a:lnTo>
                                <a:lnTo>
                                  <a:pt x="28" y="3123"/>
                                </a:lnTo>
                                <a:lnTo>
                                  <a:pt x="95" y="3148"/>
                                </a:lnTo>
                                <a:lnTo>
                                  <a:pt x="226" y="3151"/>
                                </a:lnTo>
                                <a:lnTo>
                                  <a:pt x="2304" y="3151"/>
                                </a:lnTo>
                                <a:lnTo>
                                  <a:pt x="2435" y="3148"/>
                                </a:lnTo>
                                <a:lnTo>
                                  <a:pt x="2502" y="3123"/>
                                </a:lnTo>
                                <a:lnTo>
                                  <a:pt x="2527" y="3055"/>
                                </a:lnTo>
                                <a:lnTo>
                                  <a:pt x="2531" y="2924"/>
                                </a:lnTo>
                                <a:lnTo>
                                  <a:pt x="2531" y="227"/>
                                </a:lnTo>
                                <a:lnTo>
                                  <a:pt x="2527" y="96"/>
                                </a:lnTo>
                                <a:lnTo>
                                  <a:pt x="2502" y="29"/>
                                </a:lnTo>
                                <a:lnTo>
                                  <a:pt x="2435" y="4"/>
                                </a:lnTo>
                                <a:lnTo>
                                  <a:pt x="2304" y="0"/>
                                </a:lnTo>
                                <a:lnTo>
                                  <a:pt x="22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13D4F9CA" id="Group 34" o:spid="_x0000_s1026" style="position:absolute;margin-left:165.4pt;margin-top:104.35pt;width:127.6pt;height:158.55pt;z-index:-9568;mso-position-horizontal-relative:page;mso-position-vertical-relative:page" coordorigin="3308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">
                <v:shape id="Picture 36" o:spid="_x0000_s1027" type="#_x0000_t75" style="position:absolute;left:4004;top:2409;width:1144;height:16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">
                  <v:imagedata r:id="rId7" o:title=""/>
                </v:shape>
                <v:shape id="Freeform 35" o:spid="_x0000_s1028" style="position:absolute;left:331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" path="m226,l95,4,28,29,3,96,,227,,2924r3,131l28,3123r67,25l226,3151r2078,l2435,3148r67,-25l2527,3055r4,-131l2531,227,2527,96,2502,29,2435,4,2304,,226,xe" filled="f" strokecolor="#292526" strokeweight="1pt">
                  <v:path arrowok="t" o:connecttype="custom" o:connectlocs="226,2097;95,2101;28,2126;3,2193;0,2324;0,5021;3,5152;28,5220;95,5245;226,5248;2304,5248;2435,5245;2502,5220;2527,5152;2531,5021;2531,2324;2527,2193;2502,2126;2435,2101;2304,2097;226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6936" behindDoc="1" locked="0" layoutInCell="1" allowOverlap="1">
                <wp:simplePos x="0" y="0"/>
                <wp:positionH relativeFrom="page">
                  <wp:posOffset>3840480</wp:posOffset>
                </wp:positionH>
                <wp:positionV relativeFrom="page">
                  <wp:posOffset>1325245</wp:posOffset>
                </wp:positionV>
                <wp:extent cx="1620520" cy="2013585"/>
                <wp:effectExtent l="1905" t="1270" r="6350" b="4445"/>
                <wp:wrapNone/>
                <wp:docPr id="32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6048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33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15" y="2748"/>
                            <a:ext cx="2002" cy="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4" name="Freeform 32"/>
                        <wps:cNvSpPr>
                          <a:spLocks/>
                        </wps:cNvSpPr>
                        <wps:spPr bwMode="auto">
                          <a:xfrm>
                            <a:off x="605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6284 6058"/>
                              <a:gd name="T1" fmla="*/ T0 w 2532"/>
                              <a:gd name="T2" fmla="+- 0 2097 2097"/>
                              <a:gd name="T3" fmla="*/ 2097 h 3151"/>
                              <a:gd name="T4" fmla="+- 0 6153 6058"/>
                              <a:gd name="T5" fmla="*/ T4 w 2532"/>
                              <a:gd name="T6" fmla="+- 0 2101 2097"/>
                              <a:gd name="T7" fmla="*/ 2101 h 3151"/>
                              <a:gd name="T8" fmla="+- 0 6086 6058"/>
                              <a:gd name="T9" fmla="*/ T8 w 2532"/>
                              <a:gd name="T10" fmla="+- 0 2126 2097"/>
                              <a:gd name="T11" fmla="*/ 2126 h 3151"/>
                              <a:gd name="T12" fmla="+- 0 6061 6058"/>
                              <a:gd name="T13" fmla="*/ T12 w 2532"/>
                              <a:gd name="T14" fmla="+- 0 2193 2097"/>
                              <a:gd name="T15" fmla="*/ 2193 h 3151"/>
                              <a:gd name="T16" fmla="+- 0 6058 6058"/>
                              <a:gd name="T17" fmla="*/ T16 w 2532"/>
                              <a:gd name="T18" fmla="+- 0 2324 2097"/>
                              <a:gd name="T19" fmla="*/ 2324 h 3151"/>
                              <a:gd name="T20" fmla="+- 0 6058 6058"/>
                              <a:gd name="T21" fmla="*/ T20 w 2532"/>
                              <a:gd name="T22" fmla="+- 0 5021 2097"/>
                              <a:gd name="T23" fmla="*/ 5021 h 3151"/>
                              <a:gd name="T24" fmla="+- 0 6061 6058"/>
                              <a:gd name="T25" fmla="*/ T24 w 2532"/>
                              <a:gd name="T26" fmla="+- 0 5152 2097"/>
                              <a:gd name="T27" fmla="*/ 5152 h 3151"/>
                              <a:gd name="T28" fmla="+- 0 6086 6058"/>
                              <a:gd name="T29" fmla="*/ T28 w 2532"/>
                              <a:gd name="T30" fmla="+- 0 5220 2097"/>
                              <a:gd name="T31" fmla="*/ 5220 h 3151"/>
                              <a:gd name="T32" fmla="+- 0 6153 6058"/>
                              <a:gd name="T33" fmla="*/ T32 w 2532"/>
                              <a:gd name="T34" fmla="+- 0 5245 2097"/>
                              <a:gd name="T35" fmla="*/ 5245 h 3151"/>
                              <a:gd name="T36" fmla="+- 0 6284 6058"/>
                              <a:gd name="T37" fmla="*/ T36 w 2532"/>
                              <a:gd name="T38" fmla="+- 0 5248 2097"/>
                              <a:gd name="T39" fmla="*/ 5248 h 3151"/>
                              <a:gd name="T40" fmla="+- 0 8362 6058"/>
                              <a:gd name="T41" fmla="*/ T40 w 2532"/>
                              <a:gd name="T42" fmla="+- 0 5248 2097"/>
                              <a:gd name="T43" fmla="*/ 5248 h 3151"/>
                              <a:gd name="T44" fmla="+- 0 8493 6058"/>
                              <a:gd name="T45" fmla="*/ T44 w 2532"/>
                              <a:gd name="T46" fmla="+- 0 5245 2097"/>
                              <a:gd name="T47" fmla="*/ 5245 h 3151"/>
                              <a:gd name="T48" fmla="+- 0 8560 6058"/>
                              <a:gd name="T49" fmla="*/ T48 w 2532"/>
                              <a:gd name="T50" fmla="+- 0 5220 2097"/>
                              <a:gd name="T51" fmla="*/ 5220 h 3151"/>
                              <a:gd name="T52" fmla="+- 0 8585 6058"/>
                              <a:gd name="T53" fmla="*/ T52 w 2532"/>
                              <a:gd name="T54" fmla="+- 0 5152 2097"/>
                              <a:gd name="T55" fmla="*/ 5152 h 3151"/>
                              <a:gd name="T56" fmla="+- 0 8589 6058"/>
                              <a:gd name="T57" fmla="*/ T56 w 2532"/>
                              <a:gd name="T58" fmla="+- 0 5021 2097"/>
                              <a:gd name="T59" fmla="*/ 5021 h 3151"/>
                              <a:gd name="T60" fmla="+- 0 8589 6058"/>
                              <a:gd name="T61" fmla="*/ T60 w 2532"/>
                              <a:gd name="T62" fmla="+- 0 2324 2097"/>
                              <a:gd name="T63" fmla="*/ 2324 h 3151"/>
                              <a:gd name="T64" fmla="+- 0 8585 6058"/>
                              <a:gd name="T65" fmla="*/ T64 w 2532"/>
                              <a:gd name="T66" fmla="+- 0 2193 2097"/>
                              <a:gd name="T67" fmla="*/ 2193 h 3151"/>
                              <a:gd name="T68" fmla="+- 0 8560 6058"/>
                              <a:gd name="T69" fmla="*/ T68 w 2532"/>
                              <a:gd name="T70" fmla="+- 0 2126 2097"/>
                              <a:gd name="T71" fmla="*/ 2126 h 3151"/>
                              <a:gd name="T72" fmla="+- 0 8493 6058"/>
                              <a:gd name="T73" fmla="*/ T72 w 2532"/>
                              <a:gd name="T74" fmla="+- 0 2101 2097"/>
                              <a:gd name="T75" fmla="*/ 2101 h 3151"/>
                              <a:gd name="T76" fmla="+- 0 8362 6058"/>
                              <a:gd name="T77" fmla="*/ T76 w 2532"/>
                              <a:gd name="T78" fmla="+- 0 2097 2097"/>
                              <a:gd name="T79" fmla="*/ 2097 h 3151"/>
                              <a:gd name="T80" fmla="+- 0 6284 6058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6" y="0"/>
                                </a:moveTo>
                                <a:lnTo>
                                  <a:pt x="95" y="4"/>
                                </a:lnTo>
                                <a:lnTo>
                                  <a:pt x="28" y="29"/>
                                </a:lnTo>
                                <a:lnTo>
                                  <a:pt x="3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3" y="3055"/>
                                </a:lnTo>
                                <a:lnTo>
                                  <a:pt x="28" y="3123"/>
                                </a:lnTo>
                                <a:lnTo>
                                  <a:pt x="95" y="3148"/>
                                </a:lnTo>
                                <a:lnTo>
                                  <a:pt x="226" y="3151"/>
                                </a:lnTo>
                                <a:lnTo>
                                  <a:pt x="2304" y="3151"/>
                                </a:lnTo>
                                <a:lnTo>
                                  <a:pt x="2435" y="3148"/>
                                </a:lnTo>
                                <a:lnTo>
                                  <a:pt x="2502" y="3123"/>
                                </a:lnTo>
                                <a:lnTo>
                                  <a:pt x="2527" y="3055"/>
                                </a:lnTo>
                                <a:lnTo>
                                  <a:pt x="2531" y="2924"/>
                                </a:lnTo>
                                <a:lnTo>
                                  <a:pt x="2531" y="227"/>
                                </a:lnTo>
                                <a:lnTo>
                                  <a:pt x="2527" y="96"/>
                                </a:lnTo>
                                <a:lnTo>
                                  <a:pt x="2502" y="29"/>
                                </a:lnTo>
                                <a:lnTo>
                                  <a:pt x="2435" y="4"/>
                                </a:lnTo>
                                <a:lnTo>
                                  <a:pt x="2304" y="0"/>
                                </a:lnTo>
                                <a:lnTo>
                                  <a:pt x="22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7183E5DE" id="Group 31" o:spid="_x0000_s1026" style="position:absolute;margin-left:302.4pt;margin-top:104.35pt;width:127.6pt;height:158.55pt;z-index:-9544;mso-position-horizontal-relative:page;mso-position-vertical-relative:page" coordorigin="6048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">
                <v:shape id="Picture 33" o:spid="_x0000_s1027" type="#_x0000_t75" style="position:absolute;left:6315;top:2748;width:2002;height: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">
                  <v:imagedata r:id="rId9" o:title=""/>
                </v:shape>
                <v:shape id="Freeform 32" o:spid="_x0000_s1028" style="position:absolute;left:605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" path="m226,l95,4,28,29,3,96,,227,,2924r3,131l28,3123r67,25l226,3151r2078,l2435,3148r67,-25l2527,3055r4,-131l2531,227,2527,96,2502,29,2435,4,2304,,226,xe" filled="f" strokecolor="#292526" strokeweight="1pt">
                  <v:path arrowok="t" o:connecttype="custom" o:connectlocs="226,2097;95,2101;28,2126;3,2193;0,2324;0,5021;3,5152;28,5220;95,5245;226,5248;2304,5248;2435,5245;2502,5220;2527,5152;2531,5021;2531,2324;2527,2193;2502,2126;2435,2101;2304,2097;226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6960" behindDoc="1" locked="0" layoutInCell="1" allowOverlap="1">
                <wp:simplePos x="0" y="0"/>
                <wp:positionH relativeFrom="page">
                  <wp:posOffset>5579745</wp:posOffset>
                </wp:positionH>
                <wp:positionV relativeFrom="page">
                  <wp:posOffset>1325245</wp:posOffset>
                </wp:positionV>
                <wp:extent cx="1620520" cy="2013585"/>
                <wp:effectExtent l="7620" t="1270" r="635" b="4445"/>
                <wp:wrapNone/>
                <wp:docPr id="29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0520" cy="2013585"/>
                          <a:chOff x="8787" y="2087"/>
                          <a:chExt cx="2552" cy="3171"/>
                        </a:xfrm>
                      </wpg:grpSpPr>
                      <pic:pic xmlns:pic="http://schemas.openxmlformats.org/drawingml/2006/picture">
                        <pic:nvPicPr>
                          <pic:cNvPr id="3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55" y="2749"/>
                            <a:ext cx="2002" cy="9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Freeform 29"/>
                        <wps:cNvSpPr>
                          <a:spLocks/>
                        </wps:cNvSpPr>
                        <wps:spPr bwMode="auto">
                          <a:xfrm>
                            <a:off x="8797" y="2097"/>
                            <a:ext cx="2532" cy="3151"/>
                          </a:xfrm>
                          <a:custGeom>
                            <a:avLst/>
                            <a:gdLst>
                              <a:gd name="T0" fmla="+- 0 9024 8797"/>
                              <a:gd name="T1" fmla="*/ T0 w 2532"/>
                              <a:gd name="T2" fmla="+- 0 2097 2097"/>
                              <a:gd name="T3" fmla="*/ 2097 h 3151"/>
                              <a:gd name="T4" fmla="+- 0 8893 8797"/>
                              <a:gd name="T5" fmla="*/ T4 w 2532"/>
                              <a:gd name="T6" fmla="+- 0 2101 2097"/>
                              <a:gd name="T7" fmla="*/ 2101 h 3151"/>
                              <a:gd name="T8" fmla="+- 0 8826 8797"/>
                              <a:gd name="T9" fmla="*/ T8 w 2532"/>
                              <a:gd name="T10" fmla="+- 0 2126 2097"/>
                              <a:gd name="T11" fmla="*/ 2126 h 3151"/>
                              <a:gd name="T12" fmla="+- 0 8801 8797"/>
                              <a:gd name="T13" fmla="*/ T12 w 2532"/>
                              <a:gd name="T14" fmla="+- 0 2193 2097"/>
                              <a:gd name="T15" fmla="*/ 2193 h 3151"/>
                              <a:gd name="T16" fmla="+- 0 8797 8797"/>
                              <a:gd name="T17" fmla="*/ T16 w 2532"/>
                              <a:gd name="T18" fmla="+- 0 2324 2097"/>
                              <a:gd name="T19" fmla="*/ 2324 h 3151"/>
                              <a:gd name="T20" fmla="+- 0 8797 8797"/>
                              <a:gd name="T21" fmla="*/ T20 w 2532"/>
                              <a:gd name="T22" fmla="+- 0 5021 2097"/>
                              <a:gd name="T23" fmla="*/ 5021 h 3151"/>
                              <a:gd name="T24" fmla="+- 0 8801 8797"/>
                              <a:gd name="T25" fmla="*/ T24 w 2532"/>
                              <a:gd name="T26" fmla="+- 0 5152 2097"/>
                              <a:gd name="T27" fmla="*/ 5152 h 3151"/>
                              <a:gd name="T28" fmla="+- 0 8826 8797"/>
                              <a:gd name="T29" fmla="*/ T28 w 2532"/>
                              <a:gd name="T30" fmla="+- 0 5220 2097"/>
                              <a:gd name="T31" fmla="*/ 5220 h 3151"/>
                              <a:gd name="T32" fmla="+- 0 8893 8797"/>
                              <a:gd name="T33" fmla="*/ T32 w 2532"/>
                              <a:gd name="T34" fmla="+- 0 5245 2097"/>
                              <a:gd name="T35" fmla="*/ 5245 h 3151"/>
                              <a:gd name="T36" fmla="+- 0 9024 8797"/>
                              <a:gd name="T37" fmla="*/ T36 w 2532"/>
                              <a:gd name="T38" fmla="+- 0 5248 2097"/>
                              <a:gd name="T39" fmla="*/ 5248 h 3151"/>
                              <a:gd name="T40" fmla="+- 0 11102 8797"/>
                              <a:gd name="T41" fmla="*/ T40 w 2532"/>
                              <a:gd name="T42" fmla="+- 0 5248 2097"/>
                              <a:gd name="T43" fmla="*/ 5248 h 3151"/>
                              <a:gd name="T44" fmla="+- 0 11233 8797"/>
                              <a:gd name="T45" fmla="*/ T44 w 2532"/>
                              <a:gd name="T46" fmla="+- 0 5245 2097"/>
                              <a:gd name="T47" fmla="*/ 5245 h 3151"/>
                              <a:gd name="T48" fmla="+- 0 11300 8797"/>
                              <a:gd name="T49" fmla="*/ T48 w 2532"/>
                              <a:gd name="T50" fmla="+- 0 5220 2097"/>
                              <a:gd name="T51" fmla="*/ 5220 h 3151"/>
                              <a:gd name="T52" fmla="+- 0 11325 8797"/>
                              <a:gd name="T53" fmla="*/ T52 w 2532"/>
                              <a:gd name="T54" fmla="+- 0 5152 2097"/>
                              <a:gd name="T55" fmla="*/ 5152 h 3151"/>
                              <a:gd name="T56" fmla="+- 0 11329 8797"/>
                              <a:gd name="T57" fmla="*/ T56 w 2532"/>
                              <a:gd name="T58" fmla="+- 0 5021 2097"/>
                              <a:gd name="T59" fmla="*/ 5021 h 3151"/>
                              <a:gd name="T60" fmla="+- 0 11329 8797"/>
                              <a:gd name="T61" fmla="*/ T60 w 2532"/>
                              <a:gd name="T62" fmla="+- 0 2324 2097"/>
                              <a:gd name="T63" fmla="*/ 2324 h 3151"/>
                              <a:gd name="T64" fmla="+- 0 11325 8797"/>
                              <a:gd name="T65" fmla="*/ T64 w 2532"/>
                              <a:gd name="T66" fmla="+- 0 2193 2097"/>
                              <a:gd name="T67" fmla="*/ 2193 h 3151"/>
                              <a:gd name="T68" fmla="+- 0 11300 8797"/>
                              <a:gd name="T69" fmla="*/ T68 w 2532"/>
                              <a:gd name="T70" fmla="+- 0 2126 2097"/>
                              <a:gd name="T71" fmla="*/ 2126 h 3151"/>
                              <a:gd name="T72" fmla="+- 0 11233 8797"/>
                              <a:gd name="T73" fmla="*/ T72 w 2532"/>
                              <a:gd name="T74" fmla="+- 0 2101 2097"/>
                              <a:gd name="T75" fmla="*/ 2101 h 3151"/>
                              <a:gd name="T76" fmla="+- 0 11102 8797"/>
                              <a:gd name="T77" fmla="*/ T76 w 2532"/>
                              <a:gd name="T78" fmla="+- 0 2097 2097"/>
                              <a:gd name="T79" fmla="*/ 2097 h 3151"/>
                              <a:gd name="T80" fmla="+- 0 9024 8797"/>
                              <a:gd name="T81" fmla="*/ T80 w 2532"/>
                              <a:gd name="T82" fmla="+- 0 2097 2097"/>
                              <a:gd name="T83" fmla="*/ 2097 h 3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32" h="3151">
                                <a:moveTo>
                                  <a:pt x="227" y="0"/>
                                </a:moveTo>
                                <a:lnTo>
                                  <a:pt x="96" y="4"/>
                                </a:lnTo>
                                <a:lnTo>
                                  <a:pt x="29" y="29"/>
                                </a:lnTo>
                                <a:lnTo>
                                  <a:pt x="4" y="96"/>
                                </a:lnTo>
                                <a:lnTo>
                                  <a:pt x="0" y="227"/>
                                </a:lnTo>
                                <a:lnTo>
                                  <a:pt x="0" y="2924"/>
                                </a:lnTo>
                                <a:lnTo>
                                  <a:pt x="4" y="3055"/>
                                </a:lnTo>
                                <a:lnTo>
                                  <a:pt x="29" y="3123"/>
                                </a:lnTo>
                                <a:lnTo>
                                  <a:pt x="96" y="3148"/>
                                </a:lnTo>
                                <a:lnTo>
                                  <a:pt x="227" y="3151"/>
                                </a:lnTo>
                                <a:lnTo>
                                  <a:pt x="2305" y="3151"/>
                                </a:lnTo>
                                <a:lnTo>
                                  <a:pt x="2436" y="3148"/>
                                </a:lnTo>
                                <a:lnTo>
                                  <a:pt x="2503" y="3123"/>
                                </a:lnTo>
                                <a:lnTo>
                                  <a:pt x="2528" y="3055"/>
                                </a:lnTo>
                                <a:lnTo>
                                  <a:pt x="2532" y="2924"/>
                                </a:lnTo>
                                <a:lnTo>
                                  <a:pt x="2532" y="227"/>
                                </a:lnTo>
                                <a:lnTo>
                                  <a:pt x="2528" y="96"/>
                                </a:lnTo>
                                <a:lnTo>
                                  <a:pt x="2503" y="29"/>
                                </a:lnTo>
                                <a:lnTo>
                                  <a:pt x="2436" y="4"/>
                                </a:lnTo>
                                <a:lnTo>
                                  <a:pt x="2305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9252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group w14:anchorId="28FC8AA5" id="Group 28" o:spid="_x0000_s1026" style="position:absolute;margin-left:439.35pt;margin-top:104.35pt;width:127.6pt;height:158.55pt;z-index:-9520;mso-position-horizontal-relative:page;mso-position-vertical-relative:page" coordorigin="8787,2087" coordsize="2552,31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">
                <v:shape id="Picture 30" o:spid="_x0000_s1027" type="#_x0000_t75" style="position:absolute;left:9055;top:2749;width:2002;height:9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">
                  <v:imagedata r:id="rId11" o:title=""/>
                </v:shape>
                <v:shape id="Freeform 29" o:spid="_x0000_s1028" style="position:absolute;left:8797;top:2097;width:2532;height:3151;visibility:visible;mso-wrap-style:square;v-text-anchor:top" coordsize="2532,3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" path="m227,l96,4,29,29,4,96,,227,,2924r4,131l29,3123r67,25l227,3151r2078,l2436,3148r67,-25l2528,3055r4,-131l2532,227,2528,96,2503,29,2436,4,2305,,227,xe" filled="f" strokecolor="#292526" strokeweight="1pt">
                  <v:path arrowok="t" o:connecttype="custom" o:connectlocs="227,2097;96,2101;29,2126;4,2193;0,2324;0,5021;4,5152;29,5220;96,5245;227,5248;2305,5248;2436,5245;2503,5220;2528,5152;2532,5021;2532,2324;2528,2193;2503,2126;2436,2101;2305,2097;227,209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w:drawing>
          <wp:anchor distT="0" distB="0" distL="0" distR="0" simplePos="0" relativeHeight="268425959" behindDoc="1" locked="0" layoutInCell="1" allowOverlap="1">
            <wp:simplePos x="0" y="0"/>
            <wp:positionH relativeFrom="page">
              <wp:posOffset>359994</wp:posOffset>
            </wp:positionH>
            <wp:positionV relativeFrom="page">
              <wp:posOffset>9891006</wp:posOffset>
            </wp:positionV>
            <wp:extent cx="6866064" cy="463270"/>
            <wp:effectExtent l="0" t="0" r="0" b="0"/>
            <wp:wrapNone/>
            <wp:docPr id="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66064" cy="463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008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335280</wp:posOffset>
                </wp:positionV>
                <wp:extent cx="5534025" cy="909955"/>
                <wp:effectExtent l="4445" t="1905" r="0" b="2540"/>
                <wp:wrapNone/>
                <wp:docPr id="28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34025" cy="909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tabs>
                                <w:tab w:val="left" w:pos="4113"/>
                              </w:tabs>
                              <w:spacing w:before="20"/>
                              <w:ind w:left="2110"/>
                              <w:rPr>
                                <w:b/>
                                <w:sz w:val="66"/>
                              </w:rPr>
                            </w:pPr>
                            <w:r>
                              <w:rPr>
                                <w:color w:val="292526"/>
                                <w:spacing w:val="-6"/>
                                <w:sz w:val="66"/>
                              </w:rPr>
                              <w:t>Plants</w:t>
                            </w:r>
                            <w:r>
                              <w:rPr>
                                <w:color w:val="292526"/>
                                <w:spacing w:val="-6"/>
                                <w:sz w:val="66"/>
                              </w:rPr>
                              <w:tab/>
                            </w:r>
                            <w:r>
                              <w:rPr>
                                <w:color w:val="292526"/>
                                <w:spacing w:val="-8"/>
                                <w:sz w:val="66"/>
                              </w:rPr>
                              <w:t>Need...</w:t>
                            </w:r>
                            <w:r>
                              <w:rPr>
                                <w:color w:val="292526"/>
                                <w:spacing w:val="-9"/>
                                <w:sz w:val="6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92526"/>
                                <w:spacing w:val="-4"/>
                                <w:sz w:val="66"/>
                              </w:rPr>
                              <w:t>Answers</w:t>
                            </w:r>
                          </w:p>
                          <w:p w:rsidR="009E5DFE" w:rsidRDefault="00225C1F">
                            <w:pPr>
                              <w:pStyle w:val="BodyText"/>
                              <w:spacing w:before="216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Use the words below to finish the sentences.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7" o:spid="_x0000_s1071" type="#_x0000_t202" style="position:absolute;margin-left:27.35pt;margin-top:26.4pt;width:435.75pt;height:71.65pt;z-index:-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" filled="f" stroked="f">
                <v:textbox inset="0,0,0,0">
                  <w:txbxContent>
                    <w:p w:rsidR="009E5DFE" w:rsidRDefault="00225C1F">
                      <w:pPr>
                        <w:tabs>
                          <w:tab w:val="left" w:pos="4113"/>
                        </w:tabs>
                        <w:spacing w:before="20"/>
                        <w:ind w:left="2110"/>
                        <w:rPr>
                          <w:b/>
                          <w:sz w:val="66"/>
                        </w:rPr>
                      </w:pPr>
                      <w:r>
                        <w:rPr>
                          <w:color w:val="292526"/>
                          <w:spacing w:val="-6"/>
                          <w:sz w:val="66"/>
                        </w:rPr>
                        <w:t>Plants</w:t>
                      </w:r>
                      <w:r>
                        <w:rPr>
                          <w:color w:val="292526"/>
                          <w:spacing w:val="-6"/>
                          <w:sz w:val="66"/>
                        </w:rPr>
                        <w:tab/>
                      </w:r>
                      <w:r>
                        <w:rPr>
                          <w:color w:val="292526"/>
                          <w:spacing w:val="-8"/>
                          <w:sz w:val="66"/>
                        </w:rPr>
                        <w:t>Need...</w:t>
                      </w:r>
                      <w:r>
                        <w:rPr>
                          <w:color w:val="292526"/>
                          <w:spacing w:val="-9"/>
                          <w:sz w:val="66"/>
                        </w:rPr>
                        <w:t xml:space="preserve"> </w:t>
                      </w:r>
                      <w:r>
                        <w:rPr>
                          <w:b/>
                          <w:color w:val="292526"/>
                          <w:spacing w:val="-4"/>
                          <w:sz w:val="66"/>
                        </w:rPr>
                        <w:t>Answers</w:t>
                      </w:r>
                    </w:p>
                    <w:p w:rsidR="009E5DFE" w:rsidRDefault="00225C1F">
                      <w:pPr>
                        <w:pStyle w:val="BodyText"/>
                        <w:spacing w:before="216"/>
                        <w:ind w:left="20"/>
                      </w:pPr>
                      <w:r>
                        <w:rPr>
                          <w:color w:val="292526"/>
                        </w:rPr>
                        <w:t>Use the words below to finish the sentences.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032" behindDoc="1" locked="0" layoutInCell="1" allowOverlap="1">
                <wp:simplePos x="0" y="0"/>
                <wp:positionH relativeFrom="page">
                  <wp:posOffset>882015</wp:posOffset>
                </wp:positionH>
                <wp:positionV relativeFrom="page">
                  <wp:posOffset>2878455</wp:posOffset>
                </wp:positionV>
                <wp:extent cx="568960" cy="330200"/>
                <wp:effectExtent l="0" t="1905" r="0" b="1270"/>
                <wp:wrapNone/>
                <wp:docPr id="2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light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6" o:spid="_x0000_s1072" type="#_x0000_t202" style="position:absolute;margin-left:69.45pt;margin-top:226.65pt;width:44.8pt;height:26pt;z-index:-9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light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056" behindDoc="1" locked="0" layoutInCell="1" allowOverlap="1">
                <wp:simplePos x="0" y="0"/>
                <wp:positionH relativeFrom="page">
                  <wp:posOffset>2553970</wp:posOffset>
                </wp:positionH>
                <wp:positionV relativeFrom="page">
                  <wp:posOffset>2878455</wp:posOffset>
                </wp:positionV>
                <wp:extent cx="703580" cy="330200"/>
                <wp:effectExtent l="1270" t="1905" r="0" b="1270"/>
                <wp:wrapNone/>
                <wp:docPr id="26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358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water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5" o:spid="_x0000_s1073" type="#_x0000_t202" style="position:absolute;margin-left:201.1pt;margin-top:226.65pt;width:55.4pt;height:26pt;z-index:-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TCHsQIAALI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water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080" behindDoc="1" locked="0" layoutInCell="1" allowOverlap="1">
                <wp:simplePos x="0" y="0"/>
                <wp:positionH relativeFrom="page">
                  <wp:posOffset>4465955</wp:posOffset>
                </wp:positionH>
                <wp:positionV relativeFrom="page">
                  <wp:posOffset>2878455</wp:posOffset>
                </wp:positionV>
                <wp:extent cx="359410" cy="330200"/>
                <wp:effectExtent l="0" t="1905" r="3810" b="1270"/>
                <wp:wrapNone/>
                <wp:docPr id="2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41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air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4" o:spid="_x0000_s1074" type="#_x0000_t202" style="position:absolute;margin-left:351.65pt;margin-top:226.65pt;width:28.3pt;height:26pt;z-index:-9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104" behindDoc="1" locked="0" layoutInCell="1" allowOverlap="1">
                <wp:simplePos x="0" y="0"/>
                <wp:positionH relativeFrom="page">
                  <wp:posOffset>6169660</wp:posOffset>
                </wp:positionH>
                <wp:positionV relativeFrom="page">
                  <wp:posOffset>2878455</wp:posOffset>
                </wp:positionV>
                <wp:extent cx="431165" cy="330200"/>
                <wp:effectExtent l="0" t="1905" r="0" b="1270"/>
                <wp:wrapNone/>
                <wp:docPr id="24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40"/>
                              </w:rPr>
                              <w:t>soil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3" o:spid="_x0000_s1075" type="#_x0000_t202" style="position:absolute;margin-left:485.8pt;margin-top:226.65pt;width:33.95pt;height:26pt;z-index:-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color w:val="292526"/>
                          <w:sz w:val="40"/>
                        </w:rPr>
                        <w:t>soil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128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3770630</wp:posOffset>
                </wp:positionV>
                <wp:extent cx="3378200" cy="269240"/>
                <wp:effectExtent l="4445" t="0" r="0" b="0"/>
                <wp:wrapNone/>
                <wp:docPr id="2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8200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 xml:space="preserve">Many plants need </w:t>
                            </w:r>
                            <w:r>
                              <w:rPr>
                                <w:b/>
                                <w:color w:val="292526"/>
                              </w:rPr>
                              <w:t xml:space="preserve">light </w:t>
                            </w:r>
                            <w:r>
                              <w:rPr>
                                <w:color w:val="292526"/>
                              </w:rPr>
                              <w:t>from the sun.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2" o:spid="_x0000_s1076" type="#_x0000_t202" style="position:absolute;margin-left:27.35pt;margin-top:296.9pt;width:266pt;height:21.2pt;z-index:-9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 xml:space="preserve">Many plants need </w:t>
                      </w:r>
                      <w:r>
                        <w:rPr>
                          <w:b/>
                          <w:color w:val="292526"/>
                        </w:rPr>
                        <w:t xml:space="preserve">light </w:t>
                      </w:r>
                      <w:r>
                        <w:rPr>
                          <w:color w:val="292526"/>
                        </w:rPr>
                        <w:t>from the sun.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152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4274820</wp:posOffset>
                </wp:positionV>
                <wp:extent cx="4114165" cy="269240"/>
                <wp:effectExtent l="4445" t="0" r="0" b="0"/>
                <wp:wrapNone/>
                <wp:docPr id="2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165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 xml:space="preserve">Many plants need </w:t>
                            </w:r>
                            <w:r>
                              <w:rPr>
                                <w:b/>
                                <w:color w:val="292526"/>
                              </w:rPr>
                              <w:t xml:space="preserve">water </w:t>
                            </w:r>
                            <w:r>
                              <w:rPr>
                                <w:color w:val="292526"/>
                              </w:rPr>
                              <w:t>or they will dry out.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1" o:spid="_x0000_s1077" type="#_x0000_t202" style="position:absolute;margin-left:27.35pt;margin-top:336.6pt;width:323.95pt;height:21.2pt;z-index:-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 xml:space="preserve">Many plants need </w:t>
                      </w:r>
                      <w:r>
                        <w:rPr>
                          <w:b/>
                          <w:color w:val="292526"/>
                        </w:rPr>
                        <w:t xml:space="preserve">water </w:t>
                      </w:r>
                      <w:r>
                        <w:rPr>
                          <w:color w:val="292526"/>
                        </w:rPr>
                        <w:t>or they will dry out.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176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4779010</wp:posOffset>
                </wp:positionV>
                <wp:extent cx="4195445" cy="593725"/>
                <wp:effectExtent l="4445" t="0" r="635" b="0"/>
                <wp:wrapNone/>
                <wp:docPr id="21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95445" cy="593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 xml:space="preserve">Many plants need </w:t>
                            </w:r>
                            <w:r>
                              <w:rPr>
                                <w:b/>
                                <w:color w:val="292526"/>
                              </w:rPr>
                              <w:t xml:space="preserve">soil </w:t>
                            </w:r>
                            <w:r>
                              <w:rPr>
                                <w:color w:val="292526"/>
                              </w:rPr>
                              <w:t>to grow their roots in.</w:t>
                            </w:r>
                          </w:p>
                          <w:p w:rsidR="009E5DFE" w:rsidRDefault="00225C1F">
                            <w:pPr>
                              <w:pStyle w:val="BodyText"/>
                              <w:spacing w:before="126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They get the nutrients they need from the soil.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0" o:spid="_x0000_s1078" type="#_x0000_t202" style="position:absolute;margin-left:27.35pt;margin-top:376.3pt;width:330.35pt;height:46.75pt;z-index:-9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 xml:space="preserve">Many plants need </w:t>
                      </w:r>
                      <w:r>
                        <w:rPr>
                          <w:b/>
                          <w:color w:val="292526"/>
                        </w:rPr>
                        <w:t xml:space="preserve">soil </w:t>
                      </w:r>
                      <w:r>
                        <w:rPr>
                          <w:color w:val="292526"/>
                        </w:rPr>
                        <w:t>to grow their roots in.</w:t>
                      </w:r>
                    </w:p>
                    <w:p w:rsidR="009E5DFE" w:rsidRDefault="00225C1F">
                      <w:pPr>
                        <w:pStyle w:val="BodyText"/>
                        <w:spacing w:before="126"/>
                        <w:ind w:left="20"/>
                      </w:pPr>
                      <w:r>
                        <w:rPr>
                          <w:color w:val="292526"/>
                        </w:rPr>
                        <w:t>They get the nutrients they need from the soil.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200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5607050</wp:posOffset>
                </wp:positionV>
                <wp:extent cx="5708650" cy="269240"/>
                <wp:effectExtent l="4445" t="0" r="1905" b="635"/>
                <wp:wrapNone/>
                <wp:docPr id="20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650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0"/>
                              <w:ind w:left="20"/>
                              <w:rPr>
                                <w:sz w:val="32"/>
                              </w:rPr>
                            </w:pPr>
                            <w:r>
                              <w:rPr>
                                <w:color w:val="292526"/>
                                <w:sz w:val="32"/>
                              </w:rPr>
                              <w:t xml:space="preserve">Plants need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light</w:t>
                            </w:r>
                            <w:r>
                              <w:rPr>
                                <w:color w:val="292526"/>
                                <w:sz w:val="32"/>
                              </w:rPr>
                              <w:t xml:space="preserve">,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 xml:space="preserve">water </w:t>
                            </w:r>
                            <w:r>
                              <w:rPr>
                                <w:color w:val="292526"/>
                                <w:sz w:val="32"/>
                              </w:rPr>
                              <w:t xml:space="preserve">and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 xml:space="preserve">soil </w:t>
                            </w:r>
                            <w:r>
                              <w:rPr>
                                <w:color w:val="292526"/>
                                <w:sz w:val="32"/>
                              </w:rPr>
                              <w:t>which they use to make food.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9" o:spid="_x0000_s1079" type="#_x0000_t202" style="position:absolute;margin-left:27.35pt;margin-top:441.5pt;width:449.5pt;height:21.2pt;z-index:-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" filled="f" stroked="f">
                <v:textbox inset="0,0,0,0">
                  <w:txbxContent>
                    <w:p w:rsidR="009E5DFE" w:rsidRDefault="00225C1F">
                      <w:pPr>
                        <w:spacing w:before="20"/>
                        <w:ind w:left="20"/>
                        <w:rPr>
                          <w:sz w:val="32"/>
                        </w:rPr>
                      </w:pPr>
                      <w:r>
                        <w:rPr>
                          <w:color w:val="292526"/>
                          <w:sz w:val="32"/>
                        </w:rPr>
                        <w:t xml:space="preserve">Plants need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>light</w:t>
                      </w:r>
                      <w:r>
                        <w:rPr>
                          <w:color w:val="292526"/>
                          <w:sz w:val="32"/>
                        </w:rPr>
                        <w:t xml:space="preserve">,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 xml:space="preserve">water </w:t>
                      </w:r>
                      <w:r>
                        <w:rPr>
                          <w:color w:val="292526"/>
                          <w:sz w:val="32"/>
                        </w:rPr>
                        <w:t xml:space="preserve">and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 xml:space="preserve">soil </w:t>
                      </w:r>
                      <w:r>
                        <w:rPr>
                          <w:color w:val="292526"/>
                          <w:sz w:val="32"/>
                        </w:rPr>
                        <w:t>which they use to make food.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224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6433820</wp:posOffset>
                </wp:positionV>
                <wp:extent cx="2681605" cy="269240"/>
                <wp:effectExtent l="4445" t="4445" r="0" b="2540"/>
                <wp:wrapNone/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1605" cy="269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pStyle w:val="BodyText"/>
                              <w:spacing w:before="20"/>
                              <w:ind w:left="20"/>
                            </w:pPr>
                            <w:r>
                              <w:rPr>
                                <w:color w:val="292526"/>
                              </w:rPr>
                              <w:t>Plant</w:t>
                            </w:r>
                            <w:r w:rsidR="004145D2">
                              <w:rPr>
                                <w:color w:val="292526"/>
                              </w:rPr>
                              <w:t>s need these four things: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8" o:spid="_x0000_s1080" type="#_x0000_t202" style="position:absolute;margin-left:27.35pt;margin-top:506.6pt;width:211.15pt;height:21.2pt;z-index:-9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" filled="f" stroked="f">
                <v:textbox inset="0,0,0,0">
                  <w:txbxContent>
                    <w:p w:rsidR="009E5DFE" w:rsidRDefault="00225C1F">
                      <w:pPr>
                        <w:pStyle w:val="BodyText"/>
                        <w:spacing w:before="20"/>
                        <w:ind w:left="20"/>
                      </w:pPr>
                      <w:r>
                        <w:rPr>
                          <w:color w:val="292526"/>
                        </w:rPr>
                        <w:t>Plant</w:t>
                      </w:r>
                      <w:r w:rsidR="004145D2">
                        <w:rPr>
                          <w:color w:val="292526"/>
                        </w:rPr>
                        <w:t>s need these four things: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248" behindDoc="1" locked="0" layoutInCell="1" allowOverlap="1">
                <wp:simplePos x="0" y="0"/>
                <wp:positionH relativeFrom="page">
                  <wp:posOffset>5886450</wp:posOffset>
                </wp:positionH>
                <wp:positionV relativeFrom="page">
                  <wp:posOffset>10058400</wp:posOffset>
                </wp:positionV>
                <wp:extent cx="838200" cy="169545"/>
                <wp:effectExtent l="0" t="0" r="0" b="1905"/>
                <wp:wrapNone/>
                <wp:docPr id="1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169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51"/>
                              <w:ind w:left="20"/>
                              <w:rPr>
                                <w:rFonts w:ascii="Tuffy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Tuffy"/>
                                <w:b/>
                                <w:color w:val="292526"/>
                                <w:sz w:val="15"/>
                              </w:rPr>
                              <w:t>visit twinkl.com.au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7" o:spid="_x0000_s1081" type="#_x0000_t202" style="position:absolute;margin-left:463.5pt;margin-top:11in;width:66pt;height:13.35pt;z-index:-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" filled="f" stroked="f">
                <v:textbox inset="0,0,0,0">
                  <w:txbxContent>
                    <w:p w:rsidR="009E5DFE" w:rsidRDefault="00225C1F">
                      <w:pPr>
                        <w:spacing w:before="51"/>
                        <w:ind w:left="20"/>
                        <w:rPr>
                          <w:rFonts w:ascii="Tuffy"/>
                          <w:b/>
                          <w:sz w:val="15"/>
                        </w:rPr>
                      </w:pPr>
                      <w:r>
                        <w:rPr>
                          <w:rFonts w:ascii="Tuffy"/>
                          <w:b/>
                          <w:color w:val="292526"/>
                          <w:sz w:val="15"/>
                        </w:rPr>
                        <w:t>visit twinkl.com.au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272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6789420</wp:posOffset>
                </wp:positionV>
                <wp:extent cx="2273935" cy="441325"/>
                <wp:effectExtent l="1905" t="0" r="635" b="0"/>
                <wp:wrapNone/>
                <wp:docPr id="1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441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149"/>
                              <w:ind w:left="786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Plants Need…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6" o:spid="_x0000_s1082" type="#_x0000_t202" style="position:absolute;margin-left:29.4pt;margin-top:534.6pt;width:179.05pt;height:34.75pt;z-index:-9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" filled="f" stroked="f">
                <v:textbox inset="0,0,0,0">
                  <w:txbxContent>
                    <w:p w:rsidR="009E5DFE" w:rsidRDefault="00225C1F">
                      <w:pPr>
                        <w:spacing w:before="149"/>
                        <w:ind w:left="786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Plants Need…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296" behindDoc="1" locked="0" layoutInCell="1" allowOverlap="1">
                <wp:simplePos x="0" y="0"/>
                <wp:positionH relativeFrom="page">
                  <wp:posOffset>2646680</wp:posOffset>
                </wp:positionH>
                <wp:positionV relativeFrom="page">
                  <wp:posOffset>6789420</wp:posOffset>
                </wp:positionV>
                <wp:extent cx="4547870" cy="441325"/>
                <wp:effectExtent l="0" t="0" r="0" b="0"/>
                <wp:wrapNone/>
                <wp:docPr id="1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7870" cy="441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149"/>
                              <w:ind w:left="1176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My Pictures of What Plants Need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5" o:spid="_x0000_s1083" type="#_x0000_t202" style="position:absolute;margin-left:208.4pt;margin-top:534.6pt;width:358.1pt;height:34.75pt;z-index:-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" filled="f" stroked="f">
                <v:textbox inset="0,0,0,0">
                  <w:txbxContent>
                    <w:p w:rsidR="009E5DFE" w:rsidRDefault="00225C1F">
                      <w:pPr>
                        <w:spacing w:before="149"/>
                        <w:ind w:left="1176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My Pictures of What Plants Need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320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7230110</wp:posOffset>
                </wp:positionV>
                <wp:extent cx="2273935" cy="615950"/>
                <wp:effectExtent l="1905" t="635" r="635" b="2540"/>
                <wp:wrapNone/>
                <wp:docPr id="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86"/>
                              <w:ind w:left="200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1.</w:t>
                            </w:r>
                            <w:r>
                              <w:rPr>
                                <w:b/>
                                <w:color w:val="292526"/>
                                <w:spacing w:val="7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water</w:t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4" o:spid="_x0000_s1084" type="#_x0000_t202" style="position:absolute;margin-left:29.4pt;margin-top:569.3pt;width:179.05pt;height:48.5pt;z-index:-9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" filled="f" stroked="f">
                <v:textbox inset="0,0,0,0">
                  <w:txbxContent>
                    <w:p w:rsidR="009E5DFE" w:rsidRDefault="00225C1F">
                      <w:pPr>
                        <w:spacing w:before="286"/>
                        <w:ind w:left="200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1.</w:t>
                      </w:r>
                      <w:r>
                        <w:rPr>
                          <w:b/>
                          <w:color w:val="292526"/>
                          <w:spacing w:val="76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>water</w:t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344" behindDoc="1" locked="0" layoutInCell="1" allowOverlap="1">
                <wp:simplePos x="0" y="0"/>
                <wp:positionH relativeFrom="page">
                  <wp:posOffset>2646680</wp:posOffset>
                </wp:positionH>
                <wp:positionV relativeFrom="page">
                  <wp:posOffset>7230110</wp:posOffset>
                </wp:positionV>
                <wp:extent cx="4547870" cy="2462530"/>
                <wp:effectExtent l="0" t="635" r="0" b="3810"/>
                <wp:wrapNone/>
                <wp:docPr id="1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7870" cy="2462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3" o:spid="_x0000_s1085" type="#_x0000_t202" style="position:absolute;margin-left:208.4pt;margin-top:569.3pt;width:358.1pt;height:193.9pt;z-index:-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368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7846060</wp:posOffset>
                </wp:positionV>
                <wp:extent cx="2273935" cy="615950"/>
                <wp:effectExtent l="1905" t="0" r="635" b="0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86"/>
                              <w:ind w:left="160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2.</w:t>
                            </w:r>
                            <w:r>
                              <w:rPr>
                                <w:b/>
                                <w:color w:val="292526"/>
                                <w:spacing w:val="7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air</w:t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2" o:spid="_x0000_s1086" type="#_x0000_t202" style="position:absolute;margin-left:29.4pt;margin-top:617.8pt;width:179.05pt;height:48.5pt;z-index:-9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" filled="f" stroked="f">
                <v:textbox inset="0,0,0,0">
                  <w:txbxContent>
                    <w:p w:rsidR="009E5DFE" w:rsidRDefault="00225C1F">
                      <w:pPr>
                        <w:spacing w:before="286"/>
                        <w:ind w:left="160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2.</w:t>
                      </w:r>
                      <w:r>
                        <w:rPr>
                          <w:b/>
                          <w:color w:val="292526"/>
                          <w:spacing w:val="76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>air</w:t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392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8461375</wp:posOffset>
                </wp:positionV>
                <wp:extent cx="2273935" cy="615950"/>
                <wp:effectExtent l="1905" t="3175" r="635" b="0"/>
                <wp:wrapNone/>
                <wp:docPr id="1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86"/>
                              <w:ind w:left="162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3.</w:t>
                            </w:r>
                            <w:r>
                              <w:rPr>
                                <w:b/>
                                <w:color w:val="292526"/>
                                <w:spacing w:val="7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soil</w:t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1" o:spid="_x0000_s1087" type="#_x0000_t202" style="position:absolute;margin-left:29.4pt;margin-top:666.25pt;width:179.05pt;height:48.5pt;z-index:-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" filled="f" stroked="f">
                <v:textbox inset="0,0,0,0">
                  <w:txbxContent>
                    <w:p w:rsidR="009E5DFE" w:rsidRDefault="00225C1F">
                      <w:pPr>
                        <w:spacing w:before="286"/>
                        <w:ind w:left="162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3.</w:t>
                      </w:r>
                      <w:r>
                        <w:rPr>
                          <w:b/>
                          <w:color w:val="292526"/>
                          <w:spacing w:val="76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>soil</w:t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416" behindDoc="1" locked="0" layoutInCell="1" allowOverlap="1">
                <wp:simplePos x="0" y="0"/>
                <wp:positionH relativeFrom="page">
                  <wp:posOffset>373380</wp:posOffset>
                </wp:positionH>
                <wp:positionV relativeFrom="page">
                  <wp:posOffset>9076690</wp:posOffset>
                </wp:positionV>
                <wp:extent cx="2273935" cy="615950"/>
                <wp:effectExtent l="1905" t="0" r="635" b="3810"/>
                <wp:wrapNone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3935" cy="61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225C1F">
                            <w:pPr>
                              <w:spacing w:before="286"/>
                              <w:ind w:left="144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4.</w:t>
                            </w:r>
                            <w:r>
                              <w:rPr>
                                <w:b/>
                                <w:color w:val="292526"/>
                                <w:spacing w:val="7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92526"/>
                                <w:sz w:val="32"/>
                              </w:rPr>
                              <w:t>light</w:t>
                            </w:r>
                          </w:p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10" o:spid="_x0000_s1088" type="#_x0000_t202" style="position:absolute;margin-left:29.4pt;margin-top:714.7pt;width:179.05pt;height:48.5pt;z-index:-9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" filled="f" stroked="f">
                <v:textbox inset="0,0,0,0">
                  <w:txbxContent>
                    <w:p w:rsidR="009E5DFE" w:rsidRDefault="00225C1F">
                      <w:pPr>
                        <w:spacing w:before="286"/>
                        <w:ind w:left="144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color w:val="292526"/>
                          <w:sz w:val="32"/>
                        </w:rPr>
                        <w:t>4.</w:t>
                      </w:r>
                      <w:r>
                        <w:rPr>
                          <w:b/>
                          <w:color w:val="292526"/>
                          <w:spacing w:val="76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color w:val="292526"/>
                          <w:sz w:val="32"/>
                        </w:rPr>
                        <w:t>light</w:t>
                      </w:r>
                    </w:p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440" behindDoc="1" locked="0" layoutInCell="1" allowOverlap="1">
                <wp:simplePos x="0" y="0"/>
                <wp:positionH relativeFrom="page">
                  <wp:posOffset>427355</wp:posOffset>
                </wp:positionH>
                <wp:positionV relativeFrom="page">
                  <wp:posOffset>1191895</wp:posOffset>
                </wp:positionV>
                <wp:extent cx="1485900" cy="152400"/>
                <wp:effectExtent l="0" t="1270" r="1270" b="0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9" o:spid="_x0000_s1089" type="#_x0000_t202" style="position:absolute;margin-left:33.65pt;margin-top:93.85pt;width:117pt;height:12pt;z-index:-9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464" behindDoc="1" locked="0" layoutInCell="1" allowOverlap="1">
                <wp:simplePos x="0" y="0"/>
                <wp:positionH relativeFrom="page">
                  <wp:posOffset>2167255</wp:posOffset>
                </wp:positionH>
                <wp:positionV relativeFrom="page">
                  <wp:posOffset>1191895</wp:posOffset>
                </wp:positionV>
                <wp:extent cx="1485900" cy="152400"/>
                <wp:effectExtent l="0" t="1270" r="4445" b="0"/>
                <wp:wrapNone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8" o:spid="_x0000_s1090" type="#_x0000_t202" style="position:absolute;margin-left:170.65pt;margin-top:93.85pt;width:117pt;height:12pt;z-index:-9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488" behindDoc="1" locked="0" layoutInCell="1" allowOverlap="1">
                <wp:simplePos x="0" y="0"/>
                <wp:positionH relativeFrom="page">
                  <wp:posOffset>3907155</wp:posOffset>
                </wp:positionH>
                <wp:positionV relativeFrom="page">
                  <wp:posOffset>1191895</wp:posOffset>
                </wp:positionV>
                <wp:extent cx="1485900" cy="152400"/>
                <wp:effectExtent l="1905" t="1270" r="0" b="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7" o:spid="_x0000_s1091" type="#_x0000_t202" style="position:absolute;margin-left:307.65pt;margin-top:93.85pt;width:117pt;height:12pt;z-index:-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512" behindDoc="1" locked="0" layoutInCell="1" allowOverlap="1">
                <wp:simplePos x="0" y="0"/>
                <wp:positionH relativeFrom="page">
                  <wp:posOffset>5647055</wp:posOffset>
                </wp:positionH>
                <wp:positionV relativeFrom="page">
                  <wp:posOffset>1191895</wp:posOffset>
                </wp:positionV>
                <wp:extent cx="1485900" cy="152400"/>
                <wp:effectExtent l="0" t="1270" r="1270" b="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6" o:spid="_x0000_s1092" type="#_x0000_t202" style="position:absolute;margin-left:444.65pt;margin-top:93.85pt;width:117pt;height:12pt;z-index:-8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536" behindDoc="1" locked="0" layoutInCell="1" allowOverlap="1">
                <wp:simplePos x="0" y="0"/>
                <wp:positionH relativeFrom="page">
                  <wp:posOffset>427355</wp:posOffset>
                </wp:positionH>
                <wp:positionV relativeFrom="page">
                  <wp:posOffset>3192780</wp:posOffset>
                </wp:positionV>
                <wp:extent cx="1485900" cy="152400"/>
                <wp:effectExtent l="0" t="1905" r="127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5" o:spid="_x0000_s1093" type="#_x0000_t202" style="position:absolute;margin-left:33.65pt;margin-top:251.4pt;width:117pt;height:12pt;z-index:-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560" behindDoc="1" locked="0" layoutInCell="1" allowOverlap="1">
                <wp:simplePos x="0" y="0"/>
                <wp:positionH relativeFrom="page">
                  <wp:posOffset>2167255</wp:posOffset>
                </wp:positionH>
                <wp:positionV relativeFrom="page">
                  <wp:posOffset>3192780</wp:posOffset>
                </wp:positionV>
                <wp:extent cx="1485900" cy="152400"/>
                <wp:effectExtent l="0" t="1905" r="4445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4" o:spid="_x0000_s1094" type="#_x0000_t202" style="position:absolute;margin-left:170.65pt;margin-top:251.4pt;width:117pt;height:12pt;z-index:-8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584" behindDoc="1" locked="0" layoutInCell="1" allowOverlap="1">
                <wp:simplePos x="0" y="0"/>
                <wp:positionH relativeFrom="page">
                  <wp:posOffset>3907155</wp:posOffset>
                </wp:positionH>
                <wp:positionV relativeFrom="page">
                  <wp:posOffset>3192780</wp:posOffset>
                </wp:positionV>
                <wp:extent cx="1485900" cy="152400"/>
                <wp:effectExtent l="1905" t="1905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3" o:spid="_x0000_s1095" type="#_x0000_t202" style="position:absolute;margin-left:307.65pt;margin-top:251.4pt;width:117pt;height:12pt;z-index:-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503307608" behindDoc="1" locked="0" layoutInCell="1" allowOverlap="1">
                <wp:simplePos x="0" y="0"/>
                <wp:positionH relativeFrom="page">
                  <wp:posOffset>5647055</wp:posOffset>
                </wp:positionH>
                <wp:positionV relativeFrom="page">
                  <wp:posOffset>3192780</wp:posOffset>
                </wp:positionV>
                <wp:extent cx="1485900" cy="152400"/>
                <wp:effectExtent l="0" t="1905" r="127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5DFE" w:rsidRDefault="009E5DFE">
                            <w:pPr>
                              <w:pStyle w:val="BodyText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id="Text Box 2" o:spid="_x0000_s1096" type="#_x0000_t202" style="position:absolute;margin-left:444.65pt;margin-top:251.4pt;width:117pt;height:12pt;z-index:-8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" filled="f" stroked="f">
                <v:textbox inset="0,0,0,0">
                  <w:txbxContent>
                    <w:p w:rsidR="009E5DFE" w:rsidRDefault="009E5DFE">
                      <w:pPr>
                        <w:pStyle w:val="BodyText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9E5DFE">
      <w:pgSz w:w="11910" w:h="16840"/>
      <w:pgMar w:top="520" w:right="42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9292B55D-367F-4E64-BBB0-ACDBA80860D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">
    <w:altName w:val="Twinkl"/>
    <w:charset w:val="00"/>
    <w:family w:val="auto"/>
    <w:pitch w:val="variable"/>
    <w:sig w:usb0="A00000AF" w:usb1="5000205B" w:usb2="00000000" w:usb3="00000000" w:csb0="00000093" w:csb1="00000000"/>
    <w:embedRegular r:id="rId2" w:fontKey="{71F87214-0AED-4DA7-B85D-EFFBB0FFDC01}"/>
    <w:embedBold r:id="rId3" w:fontKey="{20E54891-7D95-4E59-8E99-1DB891EA2B47}"/>
  </w:font>
  <w:font w:name="Tuffy">
    <w:altName w:val="Cambria Math"/>
    <w:panose1 w:val="00000000000000000000"/>
    <w:charset w:val="00"/>
    <w:family w:val="swiss"/>
    <w:notTrueType/>
    <w:pitch w:val="variable"/>
    <w:sig w:usb0="00000001" w:usb1="520020F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091E149F-9FA4-44D5-88CE-FF35EA8C841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TrueTypeFont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DFE"/>
    <w:rsid w:val="00225C1F"/>
    <w:rsid w:val="004145D2"/>
    <w:rsid w:val="004B23D8"/>
    <w:rsid w:val="00603614"/>
    <w:rsid w:val="009E5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D2A8FFC-8671-4242-A090-31542AECA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winkl" w:eastAsia="Twinkl" w:hAnsi="Twinkl" w:cs="Twinkl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"/>
      <w:ind w:left="40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82B67935</Template>
  <TotalTime>2</TotalTime>
  <Pages>2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Hood</dc:creator>
  <cp:lastModifiedBy>Nishma Raval</cp:lastModifiedBy>
  <cp:revision>2</cp:revision>
  <dcterms:created xsi:type="dcterms:W3CDTF">2020-03-18T17:58:00Z</dcterms:created>
  <dcterms:modified xsi:type="dcterms:W3CDTF">2020-03-18T17:58:00Z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2017-12-17T00:00:00Z</vt:filetime>
  </property>
  <property fmtid="{D5CDD505-2E9C-101B-9397-08002B2CF9AE}" pid="3" name="Creator">
    <vt:lpwstr>Adobe InDesign CC 2017 (Windows)</vt:lpwstr>
  </property>
  <property fmtid="{D5CDD505-2E9C-101B-9397-08002B2CF9AE}" pid="4" name="LastSaved">
    <vt:filetime>2019-02-28T00:00:00Z</vt:filetime>
  </property>
</Properties>
</file>