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E5DFE" w:rsidRDefault="00225C1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6949440" cy="910590"/>
                <wp:effectExtent l="4445" t="1905" r="0" b="1905"/>
                <wp:wrapNone/>
                <wp:docPr id="14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336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Plants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>Need...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217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Use the words below to finish the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27.35pt;margin-top:26.4pt;width:547.2pt;height:71.7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336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Plants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>Need...</w:t>
                      </w:r>
                    </w:p>
                    <w:p w:rsidR="009E5DFE" w:rsidRDefault="00225C1F">
                      <w:pPr>
                        <w:pStyle w:val="BodyText"/>
                        <w:spacing w:before="217"/>
                        <w:ind w:left="20"/>
                      </w:pPr>
                      <w:r>
                        <w:rPr>
                          <w:color w:val="292526"/>
                        </w:rPr>
                        <w:t>Use the words below to finish t</w:t>
                      </w:r>
                      <w:bookmarkStart w:id="1" w:name="_GoBack"/>
                      <w:bookmarkEnd w:id="1"/>
                      <w:r>
                        <w:rPr>
                          <w:color w:val="292526"/>
                        </w:rPr>
                        <w:t>he 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4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6783070</wp:posOffset>
                </wp:positionV>
                <wp:extent cx="6833870" cy="2912745"/>
                <wp:effectExtent l="14605" t="1270" r="9525" b="1016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912745"/>
                          <a:chOff x="578" y="10682"/>
                          <a:chExt cx="10762" cy="4587"/>
                        </a:xfrm>
                      </wpg:grpSpPr>
                      <wps:wsp>
                        <wps:cNvPr id="12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16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78" y="1138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78" y="1069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8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329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168" y="10692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8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83" y="123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8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83" y="1332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8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83" y="1429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8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83" y="15264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68" y="11386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6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329" y="12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6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329" y="13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16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329" y="1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16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168" y="15264"/>
                            <a:ext cx="71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9206F5B" id="Group 122" o:spid="_x0000_s1026" style="position:absolute;margin-left:28.9pt;margin-top:534.1pt;width:538.1pt;height:229.35pt;z-index:-10840;mso-position-horizontal-relative:page;mso-position-vertical-relative:page" coordorigin="578,10682" coordsize="10762,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">
                <v:line id="Line 146" o:spid="_x0000_s1027" style="position:absolute;visibility:visible;mso-wrap-style:square" from="4168,11376" to="416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/RhwgAAANwAAAAPAAAAZHJzL2Rvd25yZXYueG1sRE/JasMw&#10;EL0X+g9iCrk1clJo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C49/RhwgAAANwAAAAPAAAA&#10;AAAAAAAAAAAAAAcCAABkcnMvZG93bnJldi54bWxQSwUGAAAAAAMAAwC3AAAA9gIAAAAA&#10;" strokecolor="#292526" strokeweight="1pt"/>
                <v:line id="Line 145" o:spid="_x0000_s1028" style="position:absolute;visibility:visible;mso-wrap-style:square" from="578,11386" to="4168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wVwgAAANwAAAAPAAAAZHJzL2Rvd25yZXYueG1sRE/JasMw&#10;EL0X+g9iCrk1ckJp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A3HmwVwgAAANwAAAAPAAAA&#10;AAAAAAAAAAAAAAcCAABkcnMvZG93bnJldi54bWxQSwUGAAAAAAMAAwC3AAAA9gIAAAAA&#10;" strokecolor="#292526" strokeweight="1pt"/>
                <v:line id="Line 144" o:spid="_x0000_s1029" style="position:absolute;visibility:visible;mso-wrap-style:square" from="578,10692" to="4168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" strokecolor="#292526" strokeweight="1pt"/>
                <v:line id="Line 143" o:spid="_x0000_s1030" style="position:absolute;visibility:visible;mso-wrap-style:square" from="588,11376" to="58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" strokecolor="#292526" strokeweight="1pt"/>
                <v:line id="Line 142" o:spid="_x0000_s1031" style="position:absolute;visibility:visible;mso-wrap-style:square" from="11329,11376" to="11329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" strokecolor="#292526" strokeweight="1pt"/>
                <v:line id="Line 141" o:spid="_x0000_s1032" style="position:absolute;visibility:visible;mso-wrap-style:square" from="4168,10692" to="11339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" strokecolor="#292526" strokeweight="1pt"/>
                <v:line id="Line 140" o:spid="_x0000_s1033" style="position:absolute;visibility:visible;mso-wrap-style:square" from="588,12351" to="58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" strokecolor="#292526" strokeweight=".5pt"/>
                <v:line id="Line 139" o:spid="_x0000_s1034" style="position:absolute;visibility:visible;mso-wrap-style:square" from="583,12356" to="4173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" strokecolor="#292526" strokeweight=".5pt"/>
                <v:line id="Line 138" o:spid="_x0000_s1035" style="position:absolute;visibility:visible;mso-wrap-style:square" from="588,13320" to="58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" strokecolor="#292526" strokeweight=".5pt"/>
                <v:line id="Line 137" o:spid="_x0000_s1036" style="position:absolute;visibility:visible;mso-wrap-style:square" from="583,13325" to="4173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" strokecolor="#292526" strokeweight=".5pt"/>
                <v:line id="Line 136" o:spid="_x0000_s1037" style="position:absolute;visibility:visible;mso-wrap-style:square" from="588,14289" to="58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" strokecolor="#292526" strokeweight=".5pt"/>
                <v:line id="Line 135" o:spid="_x0000_s1038" style="position:absolute;visibility:visible;mso-wrap-style:square" from="583,14294" to="4173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" strokecolor="#292526" strokeweight=".5pt"/>
                <v:line id="Line 134" o:spid="_x0000_s1039" style="position:absolute;visibility:visible;mso-wrap-style:square" from="588,15259" to="58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" strokecolor="#292526" strokeweight=".5pt"/>
                <v:line id="Line 133" o:spid="_x0000_s1040" style="position:absolute;visibility:visible;mso-wrap-style:square" from="583,15264" to="416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" strokecolor="#292526" strokeweight=".5pt"/>
                <v:line id="Line 132" o:spid="_x0000_s1041" style="position:absolute;visibility:visible;mso-wrap-style:square" from="4168,11386" to="11339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" strokecolor="#292526" strokeweight="1pt"/>
                <v:line id="Line 131" o:spid="_x0000_s1042" style="position:absolute;visibility:visible;mso-wrap-style:square" from="4168,12351" to="416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" strokecolor="#292526" strokeweight=".5pt"/>
                <v:line id="Line 130" o:spid="_x0000_s1043" style="position:absolute;visibility:visible;mso-wrap-style:square" from="11329,12356" to="11329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" strokecolor="#292526" strokeweight=".5pt"/>
                <v:line id="Line 129" o:spid="_x0000_s1044" style="position:absolute;visibility:visible;mso-wrap-style:square" from="4168,13320" to="416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" strokecolor="#292526" strokeweight=".5pt"/>
                <v:line id="Line 128" o:spid="_x0000_s1045" style="position:absolute;visibility:visible;mso-wrap-style:square" from="11329,13325" to="11329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" strokecolor="#292526" strokeweight=".5pt"/>
                <v:line id="Line 127" o:spid="_x0000_s1046" style="position:absolute;visibility:visible;mso-wrap-style:square" from="4168,14289" to="416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" strokecolor="#292526" strokeweight=".5pt"/>
                <v:line id="Line 126" o:spid="_x0000_s1047" style="position:absolute;visibility:visible;mso-wrap-style:square" from="11329,14294" to="11329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" strokecolor="#292526" strokeweight=".5pt"/>
                <v:line id="Line 125" o:spid="_x0000_s1048" style="position:absolute;visibility:visible;mso-wrap-style:square" from="4168,15259" to="416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" strokecolor="#292526" strokeweight=".5pt"/>
                <v:line id="Line 124" o:spid="_x0000_s1049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" strokecolor="#292526" strokeweight=".5pt"/>
                <v:line id="Line 123" o:spid="_x0000_s1050" style="position:absolute;visibility:visible;mso-wrap-style:square" from="4168,15264" to="1133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" strokecolor="#292526" strokeweight=".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64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1325245</wp:posOffset>
                </wp:positionV>
                <wp:extent cx="1620520" cy="2013585"/>
                <wp:effectExtent l="8255" t="1270" r="0" b="4445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56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2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277"/>
                            <a:ext cx="1981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57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805 578"/>
                              <a:gd name="T1" fmla="*/ T0 w 2532"/>
                              <a:gd name="T2" fmla="+- 0 2097 2097"/>
                              <a:gd name="T3" fmla="*/ 2097 h 3151"/>
                              <a:gd name="T4" fmla="+- 0 673 578"/>
                              <a:gd name="T5" fmla="*/ T4 w 2532"/>
                              <a:gd name="T6" fmla="+- 0 2101 2097"/>
                              <a:gd name="T7" fmla="*/ 2101 h 3151"/>
                              <a:gd name="T8" fmla="+- 0 606 578"/>
                              <a:gd name="T9" fmla="*/ T8 w 2532"/>
                              <a:gd name="T10" fmla="+- 0 2126 2097"/>
                              <a:gd name="T11" fmla="*/ 2126 h 3151"/>
                              <a:gd name="T12" fmla="+- 0 581 578"/>
                              <a:gd name="T13" fmla="*/ T12 w 2532"/>
                              <a:gd name="T14" fmla="+- 0 2193 2097"/>
                              <a:gd name="T15" fmla="*/ 2193 h 3151"/>
                              <a:gd name="T16" fmla="+- 0 578 578"/>
                              <a:gd name="T17" fmla="*/ T16 w 2532"/>
                              <a:gd name="T18" fmla="+- 0 2324 2097"/>
                              <a:gd name="T19" fmla="*/ 2324 h 3151"/>
                              <a:gd name="T20" fmla="+- 0 578 578"/>
                              <a:gd name="T21" fmla="*/ T20 w 2532"/>
                              <a:gd name="T22" fmla="+- 0 5021 2097"/>
                              <a:gd name="T23" fmla="*/ 5021 h 3151"/>
                              <a:gd name="T24" fmla="+- 0 581 578"/>
                              <a:gd name="T25" fmla="*/ T24 w 2532"/>
                              <a:gd name="T26" fmla="+- 0 5152 2097"/>
                              <a:gd name="T27" fmla="*/ 5152 h 3151"/>
                              <a:gd name="T28" fmla="+- 0 606 578"/>
                              <a:gd name="T29" fmla="*/ T28 w 2532"/>
                              <a:gd name="T30" fmla="+- 0 5220 2097"/>
                              <a:gd name="T31" fmla="*/ 5220 h 3151"/>
                              <a:gd name="T32" fmla="+- 0 673 578"/>
                              <a:gd name="T33" fmla="*/ T32 w 2532"/>
                              <a:gd name="T34" fmla="+- 0 5245 2097"/>
                              <a:gd name="T35" fmla="*/ 5245 h 3151"/>
                              <a:gd name="T36" fmla="+- 0 805 578"/>
                              <a:gd name="T37" fmla="*/ T36 w 2532"/>
                              <a:gd name="T38" fmla="+- 0 5248 2097"/>
                              <a:gd name="T39" fmla="*/ 5248 h 3151"/>
                              <a:gd name="T40" fmla="+- 0 2882 578"/>
                              <a:gd name="T41" fmla="*/ T40 w 2532"/>
                              <a:gd name="T42" fmla="+- 0 5248 2097"/>
                              <a:gd name="T43" fmla="*/ 5248 h 3151"/>
                              <a:gd name="T44" fmla="+- 0 3013 578"/>
                              <a:gd name="T45" fmla="*/ T44 w 2532"/>
                              <a:gd name="T46" fmla="+- 0 5245 2097"/>
                              <a:gd name="T47" fmla="*/ 5245 h 3151"/>
                              <a:gd name="T48" fmla="+- 0 3081 578"/>
                              <a:gd name="T49" fmla="*/ T48 w 2532"/>
                              <a:gd name="T50" fmla="+- 0 5220 2097"/>
                              <a:gd name="T51" fmla="*/ 5220 h 3151"/>
                              <a:gd name="T52" fmla="+- 0 3105 578"/>
                              <a:gd name="T53" fmla="*/ T52 w 2532"/>
                              <a:gd name="T54" fmla="+- 0 5152 2097"/>
                              <a:gd name="T55" fmla="*/ 5152 h 3151"/>
                              <a:gd name="T56" fmla="+- 0 3109 578"/>
                              <a:gd name="T57" fmla="*/ T56 w 2532"/>
                              <a:gd name="T58" fmla="+- 0 5021 2097"/>
                              <a:gd name="T59" fmla="*/ 5021 h 3151"/>
                              <a:gd name="T60" fmla="+- 0 3109 578"/>
                              <a:gd name="T61" fmla="*/ T60 w 2532"/>
                              <a:gd name="T62" fmla="+- 0 2324 2097"/>
                              <a:gd name="T63" fmla="*/ 2324 h 3151"/>
                              <a:gd name="T64" fmla="+- 0 3105 578"/>
                              <a:gd name="T65" fmla="*/ T64 w 2532"/>
                              <a:gd name="T66" fmla="+- 0 2193 2097"/>
                              <a:gd name="T67" fmla="*/ 2193 h 3151"/>
                              <a:gd name="T68" fmla="+- 0 3081 578"/>
                              <a:gd name="T69" fmla="*/ T68 w 2532"/>
                              <a:gd name="T70" fmla="+- 0 2126 2097"/>
                              <a:gd name="T71" fmla="*/ 2126 h 3151"/>
                              <a:gd name="T72" fmla="+- 0 3013 578"/>
                              <a:gd name="T73" fmla="*/ T72 w 2532"/>
                              <a:gd name="T74" fmla="+- 0 2101 2097"/>
                              <a:gd name="T75" fmla="*/ 2101 h 3151"/>
                              <a:gd name="T76" fmla="+- 0 2882 578"/>
                              <a:gd name="T77" fmla="*/ T76 w 2532"/>
                              <a:gd name="T78" fmla="+- 0 2097 2097"/>
                              <a:gd name="T79" fmla="*/ 2097 h 3151"/>
                              <a:gd name="T80" fmla="+- 0 805 57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6904B79A" id="Group 119" o:spid="_x0000_s1026" style="position:absolute;margin-left:28.4pt;margin-top:104.35pt;width:127.6pt;height:158.55pt;z-index:-10816;mso-position-horizontal-relative:page;mso-position-vertical-relative:page" coordorigin="56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style="position:absolute;left:846;top:2277;width:1981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">
                  <v:imagedata r:id="rId5" o:title=""/>
                </v:shape>
                <v:shape id="Freeform 120" o:spid="_x0000_s1028" style="position:absolute;left:57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" path="m227,l95,4,28,29,3,96,,227,,2924r3,131l28,3123r67,25l227,3151r2077,l2435,3148r68,-25l2527,3055r4,-131l2531,227,2527,96,2503,29,2435,4,2304,,227,xe" filled="f" strokecolor="#292526" strokeweight="1pt">
                  <v:path arrowok="t" o:connecttype="custom" o:connectlocs="227,2097;95,2101;28,2126;3,2193;0,2324;0,5021;3,5152;28,5220;95,5245;227,5248;2304,5248;2435,5245;2503,5220;2527,5152;2531,5021;2531,2324;2527,2193;2503,2126;2435,2101;2304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688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1325245</wp:posOffset>
                </wp:positionV>
                <wp:extent cx="1620520" cy="2013585"/>
                <wp:effectExtent l="5080" t="1270" r="3175" b="444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330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2409"/>
                            <a:ext cx="1144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331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3544 3318"/>
                              <a:gd name="T1" fmla="*/ T0 w 2532"/>
                              <a:gd name="T2" fmla="+- 0 2097 2097"/>
                              <a:gd name="T3" fmla="*/ 2097 h 3151"/>
                              <a:gd name="T4" fmla="+- 0 3413 3318"/>
                              <a:gd name="T5" fmla="*/ T4 w 2532"/>
                              <a:gd name="T6" fmla="+- 0 2101 2097"/>
                              <a:gd name="T7" fmla="*/ 2101 h 3151"/>
                              <a:gd name="T8" fmla="+- 0 3346 3318"/>
                              <a:gd name="T9" fmla="*/ T8 w 2532"/>
                              <a:gd name="T10" fmla="+- 0 2126 2097"/>
                              <a:gd name="T11" fmla="*/ 2126 h 3151"/>
                              <a:gd name="T12" fmla="+- 0 3321 3318"/>
                              <a:gd name="T13" fmla="*/ T12 w 2532"/>
                              <a:gd name="T14" fmla="+- 0 2193 2097"/>
                              <a:gd name="T15" fmla="*/ 2193 h 3151"/>
                              <a:gd name="T16" fmla="+- 0 3318 3318"/>
                              <a:gd name="T17" fmla="*/ T16 w 2532"/>
                              <a:gd name="T18" fmla="+- 0 2324 2097"/>
                              <a:gd name="T19" fmla="*/ 2324 h 3151"/>
                              <a:gd name="T20" fmla="+- 0 3318 3318"/>
                              <a:gd name="T21" fmla="*/ T20 w 2532"/>
                              <a:gd name="T22" fmla="+- 0 5021 2097"/>
                              <a:gd name="T23" fmla="*/ 5021 h 3151"/>
                              <a:gd name="T24" fmla="+- 0 3321 3318"/>
                              <a:gd name="T25" fmla="*/ T24 w 2532"/>
                              <a:gd name="T26" fmla="+- 0 5152 2097"/>
                              <a:gd name="T27" fmla="*/ 5152 h 3151"/>
                              <a:gd name="T28" fmla="+- 0 3346 3318"/>
                              <a:gd name="T29" fmla="*/ T28 w 2532"/>
                              <a:gd name="T30" fmla="+- 0 5220 2097"/>
                              <a:gd name="T31" fmla="*/ 5220 h 3151"/>
                              <a:gd name="T32" fmla="+- 0 3413 3318"/>
                              <a:gd name="T33" fmla="*/ T32 w 2532"/>
                              <a:gd name="T34" fmla="+- 0 5245 2097"/>
                              <a:gd name="T35" fmla="*/ 5245 h 3151"/>
                              <a:gd name="T36" fmla="+- 0 3544 3318"/>
                              <a:gd name="T37" fmla="*/ T36 w 2532"/>
                              <a:gd name="T38" fmla="+- 0 5248 2097"/>
                              <a:gd name="T39" fmla="*/ 5248 h 3151"/>
                              <a:gd name="T40" fmla="+- 0 5622 3318"/>
                              <a:gd name="T41" fmla="*/ T40 w 2532"/>
                              <a:gd name="T42" fmla="+- 0 5248 2097"/>
                              <a:gd name="T43" fmla="*/ 5248 h 3151"/>
                              <a:gd name="T44" fmla="+- 0 5753 3318"/>
                              <a:gd name="T45" fmla="*/ T44 w 2532"/>
                              <a:gd name="T46" fmla="+- 0 5245 2097"/>
                              <a:gd name="T47" fmla="*/ 5245 h 3151"/>
                              <a:gd name="T48" fmla="+- 0 5820 3318"/>
                              <a:gd name="T49" fmla="*/ T48 w 2532"/>
                              <a:gd name="T50" fmla="+- 0 5220 2097"/>
                              <a:gd name="T51" fmla="*/ 5220 h 3151"/>
                              <a:gd name="T52" fmla="+- 0 5845 3318"/>
                              <a:gd name="T53" fmla="*/ T52 w 2532"/>
                              <a:gd name="T54" fmla="+- 0 5152 2097"/>
                              <a:gd name="T55" fmla="*/ 5152 h 3151"/>
                              <a:gd name="T56" fmla="+- 0 5849 3318"/>
                              <a:gd name="T57" fmla="*/ T56 w 2532"/>
                              <a:gd name="T58" fmla="+- 0 5021 2097"/>
                              <a:gd name="T59" fmla="*/ 5021 h 3151"/>
                              <a:gd name="T60" fmla="+- 0 5849 3318"/>
                              <a:gd name="T61" fmla="*/ T60 w 2532"/>
                              <a:gd name="T62" fmla="+- 0 2324 2097"/>
                              <a:gd name="T63" fmla="*/ 2324 h 3151"/>
                              <a:gd name="T64" fmla="+- 0 5845 3318"/>
                              <a:gd name="T65" fmla="*/ T64 w 2532"/>
                              <a:gd name="T66" fmla="+- 0 2193 2097"/>
                              <a:gd name="T67" fmla="*/ 2193 h 3151"/>
                              <a:gd name="T68" fmla="+- 0 5820 3318"/>
                              <a:gd name="T69" fmla="*/ T68 w 2532"/>
                              <a:gd name="T70" fmla="+- 0 2126 2097"/>
                              <a:gd name="T71" fmla="*/ 2126 h 3151"/>
                              <a:gd name="T72" fmla="+- 0 5753 3318"/>
                              <a:gd name="T73" fmla="*/ T72 w 2532"/>
                              <a:gd name="T74" fmla="+- 0 2101 2097"/>
                              <a:gd name="T75" fmla="*/ 2101 h 3151"/>
                              <a:gd name="T76" fmla="+- 0 5622 3318"/>
                              <a:gd name="T77" fmla="*/ T76 w 2532"/>
                              <a:gd name="T78" fmla="+- 0 2097 2097"/>
                              <a:gd name="T79" fmla="*/ 2097 h 3151"/>
                              <a:gd name="T80" fmla="+- 0 3544 331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54BE29D" id="Group 116" o:spid="_x0000_s1026" style="position:absolute;margin-left:165.4pt;margin-top:104.35pt;width:127.6pt;height:158.55pt;z-index:-10792;mso-position-horizontal-relative:page;mso-position-vertical-relative:page" coordorigin="330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">
                <v:shape id="Picture 118" o:spid="_x0000_s1027" type="#_x0000_t75" style="position:absolute;left:4004;top:2409;width:1144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">
                  <v:imagedata r:id="rId7" o:title=""/>
                </v:shape>
                <v:shape id="Freeform 117" o:spid="_x0000_s1028" style="position:absolute;left:331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712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1325245</wp:posOffset>
                </wp:positionV>
                <wp:extent cx="1620520" cy="2013585"/>
                <wp:effectExtent l="1905" t="1270" r="6350" b="444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604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48"/>
                            <a:ext cx="2002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605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6284 6058"/>
                              <a:gd name="T1" fmla="*/ T0 w 2532"/>
                              <a:gd name="T2" fmla="+- 0 2097 2097"/>
                              <a:gd name="T3" fmla="*/ 2097 h 3151"/>
                              <a:gd name="T4" fmla="+- 0 6153 6058"/>
                              <a:gd name="T5" fmla="*/ T4 w 2532"/>
                              <a:gd name="T6" fmla="+- 0 2101 2097"/>
                              <a:gd name="T7" fmla="*/ 2101 h 3151"/>
                              <a:gd name="T8" fmla="+- 0 6086 6058"/>
                              <a:gd name="T9" fmla="*/ T8 w 2532"/>
                              <a:gd name="T10" fmla="+- 0 2126 2097"/>
                              <a:gd name="T11" fmla="*/ 2126 h 3151"/>
                              <a:gd name="T12" fmla="+- 0 6061 6058"/>
                              <a:gd name="T13" fmla="*/ T12 w 2532"/>
                              <a:gd name="T14" fmla="+- 0 2193 2097"/>
                              <a:gd name="T15" fmla="*/ 2193 h 3151"/>
                              <a:gd name="T16" fmla="+- 0 6058 6058"/>
                              <a:gd name="T17" fmla="*/ T16 w 2532"/>
                              <a:gd name="T18" fmla="+- 0 2324 2097"/>
                              <a:gd name="T19" fmla="*/ 2324 h 3151"/>
                              <a:gd name="T20" fmla="+- 0 6058 6058"/>
                              <a:gd name="T21" fmla="*/ T20 w 2532"/>
                              <a:gd name="T22" fmla="+- 0 5021 2097"/>
                              <a:gd name="T23" fmla="*/ 5021 h 3151"/>
                              <a:gd name="T24" fmla="+- 0 6061 6058"/>
                              <a:gd name="T25" fmla="*/ T24 w 2532"/>
                              <a:gd name="T26" fmla="+- 0 5152 2097"/>
                              <a:gd name="T27" fmla="*/ 5152 h 3151"/>
                              <a:gd name="T28" fmla="+- 0 6086 6058"/>
                              <a:gd name="T29" fmla="*/ T28 w 2532"/>
                              <a:gd name="T30" fmla="+- 0 5220 2097"/>
                              <a:gd name="T31" fmla="*/ 5220 h 3151"/>
                              <a:gd name="T32" fmla="+- 0 6153 6058"/>
                              <a:gd name="T33" fmla="*/ T32 w 2532"/>
                              <a:gd name="T34" fmla="+- 0 5245 2097"/>
                              <a:gd name="T35" fmla="*/ 5245 h 3151"/>
                              <a:gd name="T36" fmla="+- 0 6284 6058"/>
                              <a:gd name="T37" fmla="*/ T36 w 2532"/>
                              <a:gd name="T38" fmla="+- 0 5248 2097"/>
                              <a:gd name="T39" fmla="*/ 5248 h 3151"/>
                              <a:gd name="T40" fmla="+- 0 8362 6058"/>
                              <a:gd name="T41" fmla="*/ T40 w 2532"/>
                              <a:gd name="T42" fmla="+- 0 5248 2097"/>
                              <a:gd name="T43" fmla="*/ 5248 h 3151"/>
                              <a:gd name="T44" fmla="+- 0 8493 6058"/>
                              <a:gd name="T45" fmla="*/ T44 w 2532"/>
                              <a:gd name="T46" fmla="+- 0 5245 2097"/>
                              <a:gd name="T47" fmla="*/ 5245 h 3151"/>
                              <a:gd name="T48" fmla="+- 0 8560 6058"/>
                              <a:gd name="T49" fmla="*/ T48 w 2532"/>
                              <a:gd name="T50" fmla="+- 0 5220 2097"/>
                              <a:gd name="T51" fmla="*/ 5220 h 3151"/>
                              <a:gd name="T52" fmla="+- 0 8585 6058"/>
                              <a:gd name="T53" fmla="*/ T52 w 2532"/>
                              <a:gd name="T54" fmla="+- 0 5152 2097"/>
                              <a:gd name="T55" fmla="*/ 5152 h 3151"/>
                              <a:gd name="T56" fmla="+- 0 8589 6058"/>
                              <a:gd name="T57" fmla="*/ T56 w 2532"/>
                              <a:gd name="T58" fmla="+- 0 5021 2097"/>
                              <a:gd name="T59" fmla="*/ 5021 h 3151"/>
                              <a:gd name="T60" fmla="+- 0 8589 6058"/>
                              <a:gd name="T61" fmla="*/ T60 w 2532"/>
                              <a:gd name="T62" fmla="+- 0 2324 2097"/>
                              <a:gd name="T63" fmla="*/ 2324 h 3151"/>
                              <a:gd name="T64" fmla="+- 0 8585 6058"/>
                              <a:gd name="T65" fmla="*/ T64 w 2532"/>
                              <a:gd name="T66" fmla="+- 0 2193 2097"/>
                              <a:gd name="T67" fmla="*/ 2193 h 3151"/>
                              <a:gd name="T68" fmla="+- 0 8560 6058"/>
                              <a:gd name="T69" fmla="*/ T68 w 2532"/>
                              <a:gd name="T70" fmla="+- 0 2126 2097"/>
                              <a:gd name="T71" fmla="*/ 2126 h 3151"/>
                              <a:gd name="T72" fmla="+- 0 8493 6058"/>
                              <a:gd name="T73" fmla="*/ T72 w 2532"/>
                              <a:gd name="T74" fmla="+- 0 2101 2097"/>
                              <a:gd name="T75" fmla="*/ 2101 h 3151"/>
                              <a:gd name="T76" fmla="+- 0 8362 6058"/>
                              <a:gd name="T77" fmla="*/ T76 w 2532"/>
                              <a:gd name="T78" fmla="+- 0 2097 2097"/>
                              <a:gd name="T79" fmla="*/ 2097 h 3151"/>
                              <a:gd name="T80" fmla="+- 0 6284 605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0879FE0" id="Group 113" o:spid="_x0000_s1026" style="position:absolute;margin-left:302.4pt;margin-top:104.35pt;width:127.6pt;height:158.55pt;z-index:-10768;mso-position-horizontal-relative:page;mso-position-vertical-relative:page" coordorigin="604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">
                <v:shape id="Picture 115" o:spid="_x0000_s1027" type="#_x0000_t75" style="position:absolute;left:6315;top:2748;width:2002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">
                  <v:imagedata r:id="rId9" o:title=""/>
                </v:shape>
                <v:shape id="Freeform 114" o:spid="_x0000_s1028" style="position:absolute;left:605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1325245</wp:posOffset>
                </wp:positionV>
                <wp:extent cx="1620520" cy="2013585"/>
                <wp:effectExtent l="7620" t="1270" r="635" b="4445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8787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2749"/>
                            <a:ext cx="200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879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9024 8797"/>
                              <a:gd name="T1" fmla="*/ T0 w 2532"/>
                              <a:gd name="T2" fmla="+- 0 2097 2097"/>
                              <a:gd name="T3" fmla="*/ 2097 h 3151"/>
                              <a:gd name="T4" fmla="+- 0 8893 8797"/>
                              <a:gd name="T5" fmla="*/ T4 w 2532"/>
                              <a:gd name="T6" fmla="+- 0 2101 2097"/>
                              <a:gd name="T7" fmla="*/ 2101 h 3151"/>
                              <a:gd name="T8" fmla="+- 0 8826 8797"/>
                              <a:gd name="T9" fmla="*/ T8 w 2532"/>
                              <a:gd name="T10" fmla="+- 0 2126 2097"/>
                              <a:gd name="T11" fmla="*/ 2126 h 3151"/>
                              <a:gd name="T12" fmla="+- 0 8801 8797"/>
                              <a:gd name="T13" fmla="*/ T12 w 2532"/>
                              <a:gd name="T14" fmla="+- 0 2193 2097"/>
                              <a:gd name="T15" fmla="*/ 2193 h 3151"/>
                              <a:gd name="T16" fmla="+- 0 8797 8797"/>
                              <a:gd name="T17" fmla="*/ T16 w 2532"/>
                              <a:gd name="T18" fmla="+- 0 2324 2097"/>
                              <a:gd name="T19" fmla="*/ 2324 h 3151"/>
                              <a:gd name="T20" fmla="+- 0 8797 8797"/>
                              <a:gd name="T21" fmla="*/ T20 w 2532"/>
                              <a:gd name="T22" fmla="+- 0 5021 2097"/>
                              <a:gd name="T23" fmla="*/ 5021 h 3151"/>
                              <a:gd name="T24" fmla="+- 0 8801 8797"/>
                              <a:gd name="T25" fmla="*/ T24 w 2532"/>
                              <a:gd name="T26" fmla="+- 0 5152 2097"/>
                              <a:gd name="T27" fmla="*/ 5152 h 3151"/>
                              <a:gd name="T28" fmla="+- 0 8826 8797"/>
                              <a:gd name="T29" fmla="*/ T28 w 2532"/>
                              <a:gd name="T30" fmla="+- 0 5220 2097"/>
                              <a:gd name="T31" fmla="*/ 5220 h 3151"/>
                              <a:gd name="T32" fmla="+- 0 8893 8797"/>
                              <a:gd name="T33" fmla="*/ T32 w 2532"/>
                              <a:gd name="T34" fmla="+- 0 5245 2097"/>
                              <a:gd name="T35" fmla="*/ 5245 h 3151"/>
                              <a:gd name="T36" fmla="+- 0 9024 8797"/>
                              <a:gd name="T37" fmla="*/ T36 w 2532"/>
                              <a:gd name="T38" fmla="+- 0 5248 2097"/>
                              <a:gd name="T39" fmla="*/ 5248 h 3151"/>
                              <a:gd name="T40" fmla="+- 0 11102 8797"/>
                              <a:gd name="T41" fmla="*/ T40 w 2532"/>
                              <a:gd name="T42" fmla="+- 0 5248 2097"/>
                              <a:gd name="T43" fmla="*/ 5248 h 3151"/>
                              <a:gd name="T44" fmla="+- 0 11233 8797"/>
                              <a:gd name="T45" fmla="*/ T44 w 2532"/>
                              <a:gd name="T46" fmla="+- 0 5245 2097"/>
                              <a:gd name="T47" fmla="*/ 5245 h 3151"/>
                              <a:gd name="T48" fmla="+- 0 11300 8797"/>
                              <a:gd name="T49" fmla="*/ T48 w 2532"/>
                              <a:gd name="T50" fmla="+- 0 5220 2097"/>
                              <a:gd name="T51" fmla="*/ 5220 h 3151"/>
                              <a:gd name="T52" fmla="+- 0 11325 8797"/>
                              <a:gd name="T53" fmla="*/ T52 w 2532"/>
                              <a:gd name="T54" fmla="+- 0 5152 2097"/>
                              <a:gd name="T55" fmla="*/ 5152 h 3151"/>
                              <a:gd name="T56" fmla="+- 0 11329 8797"/>
                              <a:gd name="T57" fmla="*/ T56 w 2532"/>
                              <a:gd name="T58" fmla="+- 0 5021 2097"/>
                              <a:gd name="T59" fmla="*/ 5021 h 3151"/>
                              <a:gd name="T60" fmla="+- 0 11329 8797"/>
                              <a:gd name="T61" fmla="*/ T60 w 2532"/>
                              <a:gd name="T62" fmla="+- 0 2324 2097"/>
                              <a:gd name="T63" fmla="*/ 2324 h 3151"/>
                              <a:gd name="T64" fmla="+- 0 11325 8797"/>
                              <a:gd name="T65" fmla="*/ T64 w 2532"/>
                              <a:gd name="T66" fmla="+- 0 2193 2097"/>
                              <a:gd name="T67" fmla="*/ 2193 h 3151"/>
                              <a:gd name="T68" fmla="+- 0 11300 8797"/>
                              <a:gd name="T69" fmla="*/ T68 w 2532"/>
                              <a:gd name="T70" fmla="+- 0 2126 2097"/>
                              <a:gd name="T71" fmla="*/ 2126 h 3151"/>
                              <a:gd name="T72" fmla="+- 0 11233 8797"/>
                              <a:gd name="T73" fmla="*/ T72 w 2532"/>
                              <a:gd name="T74" fmla="+- 0 2101 2097"/>
                              <a:gd name="T75" fmla="*/ 2101 h 3151"/>
                              <a:gd name="T76" fmla="+- 0 11102 8797"/>
                              <a:gd name="T77" fmla="*/ T76 w 2532"/>
                              <a:gd name="T78" fmla="+- 0 2097 2097"/>
                              <a:gd name="T79" fmla="*/ 2097 h 3151"/>
                              <a:gd name="T80" fmla="+- 0 9024 8797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4" y="3055"/>
                                </a:lnTo>
                                <a:lnTo>
                                  <a:pt x="29" y="3123"/>
                                </a:lnTo>
                                <a:lnTo>
                                  <a:pt x="96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5" y="3151"/>
                                </a:lnTo>
                                <a:lnTo>
                                  <a:pt x="2436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8" y="3055"/>
                                </a:lnTo>
                                <a:lnTo>
                                  <a:pt x="2532" y="2924"/>
                                </a:lnTo>
                                <a:lnTo>
                                  <a:pt x="2532" y="227"/>
                                </a:lnTo>
                                <a:lnTo>
                                  <a:pt x="2528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6" y="4"/>
                                </a:lnTo>
                                <a:lnTo>
                                  <a:pt x="23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7228BD2F" id="Group 110" o:spid="_x0000_s1026" style="position:absolute;margin-left:439.35pt;margin-top:104.35pt;width:127.6pt;height:158.55pt;z-index:-10744;mso-position-horizontal-relative:page;mso-position-vertical-relative:page" coordorigin="8787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">
                <v:shape id="Picture 112" o:spid="_x0000_s1027" type="#_x0000_t75" style="position:absolute;left:9055;top:2749;width:200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">
                  <v:imagedata r:id="rId11" o:title=""/>
                </v:shape>
                <v:shape id="Freeform 111" o:spid="_x0000_s1028" style="position:absolute;left:879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" path="m227,l96,4,29,29,4,96,,227,,2924r4,131l29,3123r67,25l227,3151r2078,l2436,3148r67,-25l2528,3055r4,-131l2532,227,2528,96,2503,29,2436,4,2305,,227,xe" filled="f" strokecolor="#292526" strokeweight="1pt">
                  <v:path arrowok="t" o:connecttype="custom" o:connectlocs="227,2097;96,2101;29,2126;4,2193;0,2324;0,5021;4,5152;29,5220;96,5245;227,5248;2305,5248;2436,5245;2503,5220;2528,5152;2532,5021;2532,2324;2528,2193;2503,2126;2436,2101;2305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424735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2878455</wp:posOffset>
                </wp:positionV>
                <wp:extent cx="568960" cy="330200"/>
                <wp:effectExtent l="0" t="1905" r="0" b="1270"/>
                <wp:wrapNone/>
                <wp:docPr id="1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8" o:spid="_x0000_s1027" type="#_x0000_t202" style="position:absolute;margin-left:69.45pt;margin-top:226.65pt;width:44.8pt;height:26pt;z-index:-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WqsAIAALM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2878455</wp:posOffset>
                </wp:positionV>
                <wp:extent cx="703580" cy="330200"/>
                <wp:effectExtent l="1270" t="1905" r="0" b="1270"/>
                <wp:wrapNone/>
                <wp:docPr id="10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7" o:spid="_x0000_s1028" type="#_x0000_t202" style="position:absolute;margin-left:201.1pt;margin-top:226.65pt;width:55.4pt;height:26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ge">
                  <wp:posOffset>2878455</wp:posOffset>
                </wp:positionV>
                <wp:extent cx="359410" cy="330200"/>
                <wp:effectExtent l="0" t="1905" r="3810" b="1270"/>
                <wp:wrapNone/>
                <wp:docPr id="1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6" o:spid="_x0000_s1029" type="#_x0000_t202" style="position:absolute;margin-left:351.65pt;margin-top:226.65pt;width:28.3pt;height:26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bFsQIAALM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6169660</wp:posOffset>
                </wp:positionH>
                <wp:positionV relativeFrom="page">
                  <wp:posOffset>2878455</wp:posOffset>
                </wp:positionV>
                <wp:extent cx="431165" cy="330200"/>
                <wp:effectExtent l="0" t="1905" r="0" b="127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5" o:spid="_x0000_s1030" type="#_x0000_t202" style="position:absolute;margin-left:485.8pt;margin-top:226.65pt;width:33.95pt;height:2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k/sQIAALMFAAAOAAAAZHJzL2Uyb0RvYy54bWysVG1vmzAQ/j5p/8Hyd4pJCA2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soil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3631565</wp:posOffset>
                </wp:positionV>
                <wp:extent cx="4942840" cy="269240"/>
                <wp:effectExtent l="4445" t="2540" r="0" b="4445"/>
                <wp:wrapNone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from the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4" o:spid="_x0000_s1031" type="#_x0000_t202" style="position:absolute;margin-left:27.35pt;margin-top:285.95pt;width:389.2pt;height:21.2pt;z-index:-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JZsAIAALQ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from the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4135120</wp:posOffset>
                </wp:positionV>
                <wp:extent cx="5570855" cy="269240"/>
                <wp:effectExtent l="4445" t="1270" r="0" b="0"/>
                <wp:wrapNone/>
                <wp:docPr id="1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or they will dry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3" o:spid="_x0000_s1032" type="#_x0000_t202" style="position:absolute;margin-left:27.35pt;margin-top:325.6pt;width:438.65pt;height:21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DW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or they will dry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4639310</wp:posOffset>
                </wp:positionV>
                <wp:extent cx="5721985" cy="557530"/>
                <wp:effectExtent l="4445" t="635" r="0" b="3810"/>
                <wp:wrapNone/>
                <wp:docPr id="1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9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57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Many 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to grow their roots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They get the nutrients they need from the soil.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2" o:spid="_x0000_s1033" type="#_x0000_t202" style="position:absolute;margin-left:27.35pt;margin-top:365.3pt;width:450.55pt;height:43.9pt;z-index:-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rp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5779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Many 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to grow their roots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in.</w:t>
                      </w:r>
                    </w:p>
                    <w:p w:rsidR="009E5DFE" w:rsidRDefault="00225C1F">
                      <w:pPr>
                        <w:pStyle w:val="BodyText"/>
                        <w:spacing w:before="69"/>
                        <w:ind w:left="20"/>
                      </w:pPr>
                      <w:r>
                        <w:rPr>
                          <w:color w:val="292526"/>
                        </w:rPr>
                        <w:t>They get the nutrients they need from the soil.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5431155</wp:posOffset>
                </wp:positionV>
                <wp:extent cx="6864985" cy="557530"/>
                <wp:effectExtent l="4445" t="1905" r="0" b="2540"/>
                <wp:wrapNone/>
                <wp:docPr id="1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4339"/>
                                <w:tab w:val="left" w:pos="7219"/>
                                <w:tab w:val="left" w:pos="10791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Plants need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,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and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69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which they use to make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1" o:spid="_x0000_s1034" type="#_x0000_t202" style="position:absolute;margin-left:27.35pt;margin-top:427.65pt;width:540.55pt;height:43.9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6Ze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4339"/>
                          <w:tab w:val="left" w:pos="7219"/>
                          <w:tab w:val="left" w:pos="10791"/>
                        </w:tabs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Plants need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,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and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225C1F">
                      <w:pPr>
                        <w:pStyle w:val="BodyText"/>
                        <w:spacing w:before="69"/>
                        <w:ind w:left="20"/>
                      </w:pPr>
                      <w:r>
                        <w:rPr>
                          <w:color w:val="292526"/>
                        </w:rPr>
                        <w:t>which they use to make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6433820</wp:posOffset>
                </wp:positionV>
                <wp:extent cx="2681605" cy="269240"/>
                <wp:effectExtent l="4445" t="4445" r="0" b="2540"/>
                <wp:wrapNone/>
                <wp:docPr id="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4145D2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Plants need these four things: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35" type="#_x0000_t202" style="position:absolute;margin-left:27.35pt;margin-top:506.6pt;width:211.15pt;height:21.2pt;z-index:-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WtQIAALQ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" filled="f" stroked="f">
                <v:textbox inset="0,0,0,0">
                  <w:txbxContent>
                    <w:p w:rsidR="009E5DFE" w:rsidRDefault="004145D2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Plants need these four things: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ge">
                  <wp:posOffset>10058400</wp:posOffset>
                </wp:positionV>
                <wp:extent cx="838200" cy="169545"/>
                <wp:effectExtent l="0" t="0" r="0" b="1905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9" o:spid="_x0000_s1036" type="#_x0000_t202" style="position:absolute;margin-left:463.5pt;margin-top:11in;width:66pt;height:13.3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Kgrw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6789420</wp:posOffset>
                </wp:positionV>
                <wp:extent cx="2273935" cy="441325"/>
                <wp:effectExtent l="1905" t="0" r="635" b="0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78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Plants Need…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8" o:spid="_x0000_s1037" type="#_x0000_t202" style="position:absolute;margin-left:29.4pt;margin-top:534.6pt;width:179.05pt;height:34.75pt;z-index:-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dt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78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Plants Need…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6789420</wp:posOffset>
                </wp:positionV>
                <wp:extent cx="4547870" cy="441325"/>
                <wp:effectExtent l="0" t="0" r="0" b="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117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My Pictures of What Plants 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7" o:spid="_x0000_s1038" type="#_x0000_t202" style="position:absolute;margin-left:208.4pt;margin-top:534.6pt;width:358.1pt;height:34.75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8ysQIAALM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117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My Pictures of What Plants Need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7230110</wp:posOffset>
                </wp:positionV>
                <wp:extent cx="2273935" cy="615950"/>
                <wp:effectExtent l="1905" t="635" r="635" b="2540"/>
                <wp:wrapNone/>
                <wp:docPr id="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318"/>
                                <w:tab w:val="left" w:pos="1794"/>
                                <w:tab w:val="left" w:pos="2270"/>
                                <w:tab w:val="left" w:pos="2746"/>
                              </w:tabs>
                              <w:spacing w:before="287"/>
                              <w:ind w:left="222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>1.</w:t>
                            </w:r>
                            <w:r>
                              <w:rPr>
                                <w:color w:val="292526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6" o:spid="_x0000_s1039" type="#_x0000_t202" style="position:absolute;margin-left:29.4pt;margin-top:569.3pt;width:179.05pt;height:48.5pt;z-index:-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qz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318"/>
                          <w:tab w:val="left" w:pos="1794"/>
                          <w:tab w:val="left" w:pos="2270"/>
                          <w:tab w:val="left" w:pos="2746"/>
                        </w:tabs>
                        <w:spacing w:before="287"/>
                        <w:ind w:left="222"/>
                      </w:pPr>
                      <w:r>
                        <w:rPr>
                          <w:color w:val="292526"/>
                          <w:spacing w:val="-4"/>
                        </w:rPr>
                        <w:t>1.</w:t>
                      </w:r>
                      <w:r>
                        <w:rPr>
                          <w:color w:val="292526"/>
                          <w:spacing w:val="7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7230110</wp:posOffset>
                </wp:positionV>
                <wp:extent cx="4547870" cy="2462530"/>
                <wp:effectExtent l="0" t="635" r="0" b="381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5" o:spid="_x0000_s1040" type="#_x0000_t202" style="position:absolute;margin-left:208.4pt;margin-top:569.3pt;width:358.1pt;height:193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UR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7846060</wp:posOffset>
                </wp:positionV>
                <wp:extent cx="2273935" cy="615950"/>
                <wp:effectExtent l="1905" t="0" r="635" b="0"/>
                <wp:wrapNone/>
                <wp:docPr id="9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241"/>
                                <w:tab w:val="left" w:pos="1718"/>
                              </w:tabs>
                              <w:spacing w:before="287"/>
                              <w:ind w:left="168"/>
                            </w:pPr>
                            <w:r>
                              <w:rPr>
                                <w:color w:val="292526"/>
                              </w:rPr>
                              <w:t>2.</w:t>
                            </w:r>
                            <w:r>
                              <w:rPr>
                                <w:color w:val="292526"/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4" o:spid="_x0000_s1041" type="#_x0000_t202" style="position:absolute;margin-left:29.4pt;margin-top:617.8pt;width:179.05pt;height:48.5pt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6g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241"/>
                          <w:tab w:val="left" w:pos="1718"/>
                        </w:tabs>
                        <w:spacing w:before="287"/>
                        <w:ind w:left="168"/>
                      </w:pPr>
                      <w:r>
                        <w:rPr>
                          <w:color w:val="292526"/>
                        </w:rPr>
                        <w:t>2.</w:t>
                      </w:r>
                      <w:r>
                        <w:rPr>
                          <w:color w:val="292526"/>
                          <w:spacing w:val="7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8461375</wp:posOffset>
                </wp:positionV>
                <wp:extent cx="2273935" cy="615950"/>
                <wp:effectExtent l="1905" t="3175" r="635" b="0"/>
                <wp:wrapNone/>
                <wp:docPr id="9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198"/>
                                <w:tab w:val="left" w:pos="1674"/>
                                <w:tab w:val="left" w:pos="2150"/>
                              </w:tabs>
                              <w:spacing w:before="287"/>
                              <w:ind w:left="179"/>
                            </w:pPr>
                            <w:r>
                              <w:rPr>
                                <w:color w:val="292526"/>
                              </w:rPr>
                              <w:t>3.</w:t>
                            </w:r>
                            <w:r>
                              <w:rPr>
                                <w:color w:val="292526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3" o:spid="_x0000_s1042" type="#_x0000_t202" style="position:absolute;margin-left:29.4pt;margin-top:666.25pt;width:179.05pt;height:48.5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eB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198"/>
                          <w:tab w:val="left" w:pos="1674"/>
                          <w:tab w:val="left" w:pos="2150"/>
                        </w:tabs>
                        <w:spacing w:before="287"/>
                        <w:ind w:left="179"/>
                      </w:pPr>
                      <w:r>
                        <w:rPr>
                          <w:color w:val="292526"/>
                        </w:rPr>
                        <w:t>3.</w:t>
                      </w:r>
                      <w:r>
                        <w:rPr>
                          <w:color w:val="292526"/>
                          <w:spacing w:val="6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9076690</wp:posOffset>
                </wp:positionV>
                <wp:extent cx="2273935" cy="615950"/>
                <wp:effectExtent l="1905" t="0" r="635" b="3810"/>
                <wp:wrapNone/>
                <wp:docPr id="9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tabs>
                                <w:tab w:val="left" w:pos="1160"/>
                                <w:tab w:val="left" w:pos="1636"/>
                                <w:tab w:val="left" w:pos="2113"/>
                                <w:tab w:val="left" w:pos="2589"/>
                              </w:tabs>
                              <w:spacing w:before="287"/>
                              <w:ind w:left="162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>4.</w:t>
                            </w:r>
                            <w:r>
                              <w:rPr>
                                <w:color w:val="292526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2" o:spid="_x0000_s1043" type="#_x0000_t202" style="position:absolute;margin-left:29.4pt;margin-top:714.7pt;width:179.05pt;height:48.5pt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dVtg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tabs>
                          <w:tab w:val="left" w:pos="1160"/>
                          <w:tab w:val="left" w:pos="1636"/>
                          <w:tab w:val="left" w:pos="2113"/>
                          <w:tab w:val="left" w:pos="2589"/>
                        </w:tabs>
                        <w:spacing w:before="287"/>
                        <w:ind w:left="162"/>
                      </w:pPr>
                      <w:r>
                        <w:rPr>
                          <w:color w:val="292526"/>
                          <w:spacing w:val="-3"/>
                        </w:rPr>
                        <w:t>4.</w:t>
                      </w:r>
                      <w:r>
                        <w:rPr>
                          <w:color w:val="292526"/>
                          <w:spacing w:val="7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9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1" o:spid="_x0000_s1044" type="#_x0000_t202" style="position:absolute;margin-left:33.65pt;margin-top:93.85pt;width:117pt;height:12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4445" b="0"/>
                <wp:wrapNone/>
                <wp:docPr id="9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0" o:spid="_x0000_s1045" type="#_x0000_t202" style="position:absolute;margin-left:170.65pt;margin-top:93.85pt;width:117pt;height:12pt;z-index:-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2ErwIAALM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1191895</wp:posOffset>
                </wp:positionV>
                <wp:extent cx="1485900" cy="152400"/>
                <wp:effectExtent l="1905" t="127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9" o:spid="_x0000_s1046" type="#_x0000_t202" style="position:absolute;margin-left:307.65pt;margin-top:93.85pt;width:117pt;height:12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orw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8" o:spid="_x0000_s1047" type="#_x0000_t202" style="position:absolute;margin-left:444.65pt;margin-top:93.85pt;width:117pt;height:12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n6rw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7" o:spid="_x0000_s1048" type="#_x0000_t202" style="position:absolute;margin-left:33.65pt;margin-top:251.4pt;width:117pt;height:12pt;z-index:-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oNrw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36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4445" b="0"/>
                <wp:wrapNone/>
                <wp:docPr id="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6" o:spid="_x0000_s1049" type="#_x0000_t202" style="position:absolute;margin-left:170.65pt;margin-top:251.4pt;width:117pt;height:12pt;z-index:-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/Y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60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3192780</wp:posOffset>
                </wp:positionV>
                <wp:extent cx="1485900" cy="152400"/>
                <wp:effectExtent l="1905" t="1905" r="0" b="0"/>
                <wp:wrapNone/>
                <wp:docPr id="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5" o:spid="_x0000_s1050" type="#_x0000_t202" style="position:absolute;margin-left:307.65pt;margin-top:251.4pt;width:117pt;height:12pt;z-index:-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6HyrwIAALM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384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8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4" o:spid="_x0000_s1051" type="#_x0000_t202" style="position:absolute;margin-left:444.65pt;margin-top:251.4pt;width:117pt;height:12pt;z-index:-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08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3697605</wp:posOffset>
                </wp:positionV>
                <wp:extent cx="1999615" cy="152400"/>
                <wp:effectExtent l="0" t="1905" r="1905" b="0"/>
                <wp:wrapNone/>
                <wp:docPr id="8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3" o:spid="_x0000_s1052" type="#_x0000_t202" style="position:absolute;margin-left:158.9pt;margin-top:291.15pt;width:157.45pt;height:12pt;z-index:-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TrtAIAALM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32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4201160</wp:posOffset>
                </wp:positionV>
                <wp:extent cx="1999615" cy="152400"/>
                <wp:effectExtent l="0" t="635" r="1905" b="0"/>
                <wp:wrapNone/>
                <wp:docPr id="8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2" o:spid="_x0000_s1053" type="#_x0000_t202" style="position:absolute;margin-left:158.9pt;margin-top:330.8pt;width:157.45pt;height:12pt;z-index:-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Q/swIAALM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56" behindDoc="1" locked="0" layoutInCell="1" allowOverlap="1">
                <wp:simplePos x="0" y="0"/>
                <wp:positionH relativeFrom="page">
                  <wp:posOffset>2018030</wp:posOffset>
                </wp:positionH>
                <wp:positionV relativeFrom="page">
                  <wp:posOffset>4705350</wp:posOffset>
                </wp:positionV>
                <wp:extent cx="1999615" cy="152400"/>
                <wp:effectExtent l="0" t="0" r="1905" b="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1" o:spid="_x0000_s1054" type="#_x0000_t202" style="position:absolute;margin-left:158.9pt;margin-top:370.5pt;width:157.45pt;height:12pt;z-index:-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480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5497195</wp:posOffset>
                </wp:positionV>
                <wp:extent cx="1642110" cy="152400"/>
                <wp:effectExtent l="3810" t="1270" r="1905" b="0"/>
                <wp:wrapNone/>
                <wp:docPr id="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0" o:spid="_x0000_s1055" type="#_x0000_t202" style="position:absolute;margin-left:115.05pt;margin-top:432.85pt;width:129.3pt;height:12pt;z-index:-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fdswIAALM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04" behindDoc="1" locked="0" layoutInCell="1" allowOverlap="1">
                <wp:simplePos x="0" y="0"/>
                <wp:positionH relativeFrom="page">
                  <wp:posOffset>3220720</wp:posOffset>
                </wp:positionH>
                <wp:positionV relativeFrom="page">
                  <wp:posOffset>5497195</wp:posOffset>
                </wp:positionV>
                <wp:extent cx="1711960" cy="152400"/>
                <wp:effectExtent l="1270" t="1270" r="1270" b="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9" o:spid="_x0000_s1056" type="#_x0000_t202" style="position:absolute;margin-left:253.6pt;margin-top:432.85pt;width:134.8pt;height:12pt;z-index:-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5/sgIAALM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28" behindDoc="1" locked="0" layoutInCell="1" allowOverlap="1">
                <wp:simplePos x="0" y="0"/>
                <wp:positionH relativeFrom="page">
                  <wp:posOffset>5398135</wp:posOffset>
                </wp:positionH>
                <wp:positionV relativeFrom="page">
                  <wp:posOffset>5497195</wp:posOffset>
                </wp:positionV>
                <wp:extent cx="1802130" cy="152400"/>
                <wp:effectExtent l="0" t="1270" r="635" b="0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8" o:spid="_x0000_s1057" type="#_x0000_t202" style="position:absolute;margin-left:425.05pt;margin-top:432.85pt;width:141.9pt;height:12pt;z-index:-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Ov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5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7465695</wp:posOffset>
                </wp:positionV>
                <wp:extent cx="252095" cy="152400"/>
                <wp:effectExtent l="0" t="0" r="0" b="1905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7" o:spid="_x0000_s1058" type="#_x0000_t202" style="position:absolute;margin-left:75.45pt;margin-top:587.85pt;width:19.85pt;height:12pt;z-index:-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Rra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7465695</wp:posOffset>
                </wp:positionV>
                <wp:extent cx="252095" cy="152400"/>
                <wp:effectExtent l="3175" t="0" r="1905" b="1905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6" o:spid="_x0000_s1059" type="#_x0000_t202" style="position:absolute;margin-left:99.25pt;margin-top:587.85pt;width:19.85pt;height:12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Ml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fY8RJCxw90kGjOzGg+cz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00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7465695</wp:posOffset>
                </wp:positionV>
                <wp:extent cx="252095" cy="152400"/>
                <wp:effectExtent l="1270" t="0" r="3810" b="1905"/>
                <wp:wrapNone/>
                <wp:docPr id="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5" o:spid="_x0000_s1060" type="#_x0000_t202" style="position:absolute;margin-left:123.1pt;margin-top:587.85pt;width:19.85pt;height:12pt;z-index:-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hO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24" behindDoc="1" locked="0" layoutInCell="1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7465695</wp:posOffset>
                </wp:positionV>
                <wp:extent cx="252095" cy="152400"/>
                <wp:effectExtent l="0" t="0" r="0" b="1905"/>
                <wp:wrapNone/>
                <wp:docPr id="7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4" o:spid="_x0000_s1061" type="#_x0000_t202" style="position:absolute;margin-left:146.9pt;margin-top:587.85pt;width:19.85pt;height:12pt;z-index:-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JNtA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4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8081645</wp:posOffset>
                </wp:positionV>
                <wp:extent cx="252095" cy="152400"/>
                <wp:effectExtent l="0" t="4445" r="0" b="0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3" o:spid="_x0000_s1062" type="#_x0000_t202" style="position:absolute;margin-left:71.65pt;margin-top:636.35pt;width:19.85pt;height:12pt;z-index:-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HV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wPMeKkBY4e6aDRnRjQ/Nr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72" behindDoc="1" locked="0" layoutInCell="1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8081645</wp:posOffset>
                </wp:positionV>
                <wp:extent cx="252095" cy="152400"/>
                <wp:effectExtent l="2540" t="4445" r="2540" b="0"/>
                <wp:wrapNone/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2" o:spid="_x0000_s1063" type="#_x0000_t202" style="position:absolute;margin-left:95.45pt;margin-top:636.35pt;width:19.85pt;height:12pt;z-index:-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U0tQ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696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8696960</wp:posOffset>
                </wp:positionV>
                <wp:extent cx="252095" cy="152400"/>
                <wp:effectExtent l="0" t="635" r="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1" o:spid="_x0000_s1064" type="#_x0000_t202" style="position:absolute;margin-left:69.45pt;margin-top:684.8pt;width:19.85pt;height:12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qfsw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20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8696960</wp:posOffset>
                </wp:positionV>
                <wp:extent cx="252095" cy="152400"/>
                <wp:effectExtent l="3175" t="635" r="1905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0" o:spid="_x0000_s1065" type="#_x0000_t202" style="position:absolute;margin-left:93.25pt;margin-top:684.8pt;width:19.85pt;height:12pt;z-index:-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44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8696960</wp:posOffset>
                </wp:positionV>
                <wp:extent cx="252095" cy="152400"/>
                <wp:effectExtent l="1270" t="635" r="381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9" o:spid="_x0000_s1066" type="#_x0000_t202" style="position:absolute;margin-left:117.1pt;margin-top:684.8pt;width:19.85pt;height:12pt;z-index:-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ENswIAALI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68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ge">
                  <wp:posOffset>9312275</wp:posOffset>
                </wp:positionV>
                <wp:extent cx="252095" cy="152400"/>
                <wp:effectExtent l="1270" t="0" r="3810" b="3175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8" o:spid="_x0000_s1067" type="#_x0000_t202" style="position:absolute;margin-left:67.6pt;margin-top:733.25pt;width:19.85pt;height:12pt;z-index:-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sssgIAALI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792" behindDoc="1" locked="0" layoutInCell="1" allowOverlap="1">
                <wp:simplePos x="0" y="0"/>
                <wp:positionH relativeFrom="page">
                  <wp:posOffset>1160780</wp:posOffset>
                </wp:positionH>
                <wp:positionV relativeFrom="page">
                  <wp:posOffset>9312275</wp:posOffset>
                </wp:positionV>
                <wp:extent cx="252095" cy="152400"/>
                <wp:effectExtent l="0" t="0" r="0" b="3175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7" o:spid="_x0000_s1068" type="#_x0000_t202" style="position:absolute;margin-left:91.4pt;margin-top:733.25pt;width:19.85pt;height:12pt;z-index:-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xItA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16" behindDoc="1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9312275</wp:posOffset>
                </wp:positionV>
                <wp:extent cx="252095" cy="152400"/>
                <wp:effectExtent l="0" t="0" r="0" b="3175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6" o:spid="_x0000_s1069" type="#_x0000_t202" style="position:absolute;margin-left:115.2pt;margin-top:733.25pt;width:19.85pt;height:12pt;z-index:-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W3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840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ge">
                  <wp:posOffset>9312275</wp:posOffset>
                </wp:positionV>
                <wp:extent cx="252095" cy="152400"/>
                <wp:effectExtent l="3175" t="0" r="1905" b="3175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5" o:spid="_x0000_s1070" type="#_x0000_t202" style="position:absolute;margin-left:139pt;margin-top:733.25pt;width:19.85pt;height:12pt;z-index:-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7ctAIAALI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5DFE" w:rsidRDefault="009E5DFE">
      <w:pPr>
        <w:rPr>
          <w:sz w:val="2"/>
          <w:szCs w:val="2"/>
        </w:rPr>
        <w:sectPr w:rsidR="009E5DFE">
          <w:type w:val="continuous"/>
          <w:pgSz w:w="11910" w:h="16840"/>
          <w:pgMar w:top="500" w:right="420" w:bottom="280" w:left="440" w:header="720" w:footer="720" w:gutter="0"/>
          <w:cols w:space="720"/>
        </w:sectPr>
      </w:pPr>
    </w:p>
    <w:p w:rsidR="009E5DFE" w:rsidRDefault="00225C1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6864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6783070</wp:posOffset>
                </wp:positionV>
                <wp:extent cx="6833870" cy="2912745"/>
                <wp:effectExtent l="14605" t="1270" r="9525" b="1016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912745"/>
                          <a:chOff x="578" y="10682"/>
                          <a:chExt cx="10762" cy="4587"/>
                        </a:xfrm>
                      </wpg:grpSpPr>
                      <wps:wsp>
                        <wps:cNvPr id="4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6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78" y="1138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78" y="1069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8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329" y="11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168" y="10692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8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3" y="1235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8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83" y="1332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8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83" y="1429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83" y="15264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168" y="11386"/>
                            <a:ext cx="7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168" y="123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1329" y="12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168" y="13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29" y="13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168" y="14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329" y="14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168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329" y="15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168" y="15264"/>
                            <a:ext cx="71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5E1F7DA8" id="Group 40" o:spid="_x0000_s1026" style="position:absolute;margin-left:28.9pt;margin-top:534.1pt;width:538.1pt;height:229.35pt;z-index:-9616;mso-position-horizontal-relative:page;mso-position-vertical-relative:page" coordorigin="578,10682" coordsize="10762,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">
                <v:line id="Line 64" o:spid="_x0000_s1027" style="position:absolute;visibility:visible;mso-wrap-style:square" from="4168,11376" to="416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" strokecolor="#292526" strokeweight="1pt"/>
                <v:line id="Line 63" o:spid="_x0000_s1028" style="position:absolute;visibility:visible;mso-wrap-style:square" from="578,11386" to="4168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" strokecolor="#292526" strokeweight="1pt"/>
                <v:line id="Line 62" o:spid="_x0000_s1029" style="position:absolute;visibility:visible;mso-wrap-style:square" from="578,10692" to="4168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" strokecolor="#292526" strokeweight="1pt"/>
                <v:line id="Line 61" o:spid="_x0000_s1030" style="position:absolute;visibility:visible;mso-wrap-style:square" from="588,11376" to="588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" strokecolor="#292526" strokeweight="1pt"/>
                <v:line id="Line 60" o:spid="_x0000_s1031" style="position:absolute;visibility:visible;mso-wrap-style:square" from="11329,11376" to="11329,1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8rwwAAANsAAAAPAAAAZHJzL2Rvd25yZXYueG1sRI9Ba8JA&#10;FITvBf/D8oTe6sZS0j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5fevK8MAAADbAAAADwAA&#10;AAAAAAAAAAAAAAAHAgAAZHJzL2Rvd25yZXYueG1sUEsFBgAAAAADAAMAtwAAAPcCAAAAAA==&#10;" strokecolor="#292526" strokeweight="1pt"/>
                <v:line id="Line 59" o:spid="_x0000_s1032" style="position:absolute;visibility:visible;mso-wrap-style:square" from="4168,10692" to="11339,10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" strokecolor="#292526" strokeweight="1pt"/>
                <v:line id="Line 58" o:spid="_x0000_s1033" style="position:absolute;visibility:visible;mso-wrap-style:square" from="588,12351" to="58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" strokecolor="#292526" strokeweight=".5pt"/>
                <v:line id="Line 57" o:spid="_x0000_s1034" style="position:absolute;visibility:visible;mso-wrap-style:square" from="583,12356" to="4173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" strokecolor="#292526" strokeweight=".5pt"/>
                <v:line id="Line 56" o:spid="_x0000_s1035" style="position:absolute;visibility:visible;mso-wrap-style:square" from="588,13320" to="58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" strokecolor="#292526" strokeweight=".5pt"/>
                <v:line id="Line 55" o:spid="_x0000_s1036" style="position:absolute;visibility:visible;mso-wrap-style:square" from="583,13325" to="4173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" strokecolor="#292526" strokeweight=".5pt"/>
                <v:line id="Line 54" o:spid="_x0000_s1037" style="position:absolute;visibility:visible;mso-wrap-style:square" from="588,14289" to="58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" strokecolor="#292526" strokeweight=".5pt"/>
                <v:line id="Line 53" o:spid="_x0000_s1038" style="position:absolute;visibility:visible;mso-wrap-style:square" from="583,14294" to="4173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" strokecolor="#292526" strokeweight=".5pt"/>
                <v:line id="Line 52" o:spid="_x0000_s1039" style="position:absolute;visibility:visible;mso-wrap-style:square" from="588,15259" to="58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" strokecolor="#292526" strokeweight=".5pt"/>
                <v:line id="Line 51" o:spid="_x0000_s1040" style="position:absolute;visibility:visible;mso-wrap-style:square" from="583,15264" to="416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" strokecolor="#292526" strokeweight=".5pt"/>
                <v:line id="Line 50" o:spid="_x0000_s1041" style="position:absolute;visibility:visible;mso-wrap-style:square" from="4168,11386" to="11339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n2wwAAANsAAAAPAAAAZHJzL2Rvd25yZXYueG1sRI9Ba8JA&#10;FITvBf/D8oTe6sZC0z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YC459sMAAADbAAAADwAA&#10;AAAAAAAAAAAAAAAHAgAAZHJzL2Rvd25yZXYueG1sUEsFBgAAAAADAAMAtwAAAPcCAAAAAA==&#10;" strokecolor="#292526" strokeweight="1pt"/>
                <v:line id="Line 49" o:spid="_x0000_s1042" style="position:absolute;visibility:visible;mso-wrap-style:square" from="4168,12351" to="4168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" strokecolor="#292526" strokeweight=".5pt"/>
                <v:line id="Line 48" o:spid="_x0000_s1043" style="position:absolute;visibility:visible;mso-wrap-style:square" from="11329,12356" to="11329,1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" strokecolor="#292526" strokeweight=".5pt"/>
                <v:line id="Line 47" o:spid="_x0000_s1044" style="position:absolute;visibility:visible;mso-wrap-style:square" from="4168,13320" to="4168,1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" strokecolor="#292526" strokeweight=".5pt"/>
                <v:line id="Line 46" o:spid="_x0000_s1045" style="position:absolute;visibility:visible;mso-wrap-style:square" from="11329,13325" to="11329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" strokecolor="#292526" strokeweight=".5pt"/>
                <v:line id="Line 45" o:spid="_x0000_s1046" style="position:absolute;visibility:visible;mso-wrap-style:square" from="4168,14289" to="4168,1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" strokecolor="#292526" strokeweight=".5pt"/>
                <v:line id="Line 44" o:spid="_x0000_s1047" style="position:absolute;visibility:visible;mso-wrap-style:square" from="11329,14294" to="11329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" strokecolor="#292526" strokeweight=".5pt"/>
                <v:line id="Line 43" o:spid="_x0000_s1048" style="position:absolute;visibility:visible;mso-wrap-style:square" from="4168,15259" to="4168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LGxgAAANsAAAAPAAAAZHJzL2Rvd25yZXYueG1sRI9Ba8JA&#10;FITvBf/D8oReim5aIU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1vaixsYAAADbAAAA&#10;DwAAAAAAAAAAAAAAAAAHAgAAZHJzL2Rvd25yZXYueG1sUEsFBgAAAAADAAMAtwAAAPoCAAAAAA==&#10;" strokecolor="#292526" strokeweight=".5pt"/>
                <v:line id="Line 42" o:spid="_x0000_s1049" style="position:absolute;visibility:visible;mso-wrap-style:square" from="11329,15259" to="11329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qyxgAAANsAAAAPAAAAZHJzL2Rvd25yZXYueG1sRI9Ba8JA&#10;FITvBf/D8oReim5aJE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WR86ssYAAADbAAAA&#10;DwAAAAAAAAAAAAAAAAAHAgAAZHJzL2Rvd25yZXYueG1sUEsFBgAAAAADAAMAtwAAAPoCAAAAAA==&#10;" strokecolor="#292526" strokeweight=".5pt"/>
                <v:line id="Line 41" o:spid="_x0000_s1050" style="position:absolute;visibility:visible;mso-wrap-style:square" from="4168,15264" to="1133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" strokecolor="#292526" strokeweight=".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88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1325245</wp:posOffset>
                </wp:positionV>
                <wp:extent cx="1620520" cy="2013585"/>
                <wp:effectExtent l="8255" t="1270" r="0" b="4445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56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277"/>
                            <a:ext cx="1981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57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805 578"/>
                              <a:gd name="T1" fmla="*/ T0 w 2532"/>
                              <a:gd name="T2" fmla="+- 0 2097 2097"/>
                              <a:gd name="T3" fmla="*/ 2097 h 3151"/>
                              <a:gd name="T4" fmla="+- 0 673 578"/>
                              <a:gd name="T5" fmla="*/ T4 w 2532"/>
                              <a:gd name="T6" fmla="+- 0 2101 2097"/>
                              <a:gd name="T7" fmla="*/ 2101 h 3151"/>
                              <a:gd name="T8" fmla="+- 0 606 578"/>
                              <a:gd name="T9" fmla="*/ T8 w 2532"/>
                              <a:gd name="T10" fmla="+- 0 2126 2097"/>
                              <a:gd name="T11" fmla="*/ 2126 h 3151"/>
                              <a:gd name="T12" fmla="+- 0 581 578"/>
                              <a:gd name="T13" fmla="*/ T12 w 2532"/>
                              <a:gd name="T14" fmla="+- 0 2193 2097"/>
                              <a:gd name="T15" fmla="*/ 2193 h 3151"/>
                              <a:gd name="T16" fmla="+- 0 578 578"/>
                              <a:gd name="T17" fmla="*/ T16 w 2532"/>
                              <a:gd name="T18" fmla="+- 0 2324 2097"/>
                              <a:gd name="T19" fmla="*/ 2324 h 3151"/>
                              <a:gd name="T20" fmla="+- 0 578 578"/>
                              <a:gd name="T21" fmla="*/ T20 w 2532"/>
                              <a:gd name="T22" fmla="+- 0 5021 2097"/>
                              <a:gd name="T23" fmla="*/ 5021 h 3151"/>
                              <a:gd name="T24" fmla="+- 0 581 578"/>
                              <a:gd name="T25" fmla="*/ T24 w 2532"/>
                              <a:gd name="T26" fmla="+- 0 5152 2097"/>
                              <a:gd name="T27" fmla="*/ 5152 h 3151"/>
                              <a:gd name="T28" fmla="+- 0 606 578"/>
                              <a:gd name="T29" fmla="*/ T28 w 2532"/>
                              <a:gd name="T30" fmla="+- 0 5220 2097"/>
                              <a:gd name="T31" fmla="*/ 5220 h 3151"/>
                              <a:gd name="T32" fmla="+- 0 673 578"/>
                              <a:gd name="T33" fmla="*/ T32 w 2532"/>
                              <a:gd name="T34" fmla="+- 0 5245 2097"/>
                              <a:gd name="T35" fmla="*/ 5245 h 3151"/>
                              <a:gd name="T36" fmla="+- 0 805 578"/>
                              <a:gd name="T37" fmla="*/ T36 w 2532"/>
                              <a:gd name="T38" fmla="+- 0 5248 2097"/>
                              <a:gd name="T39" fmla="*/ 5248 h 3151"/>
                              <a:gd name="T40" fmla="+- 0 2882 578"/>
                              <a:gd name="T41" fmla="*/ T40 w 2532"/>
                              <a:gd name="T42" fmla="+- 0 5248 2097"/>
                              <a:gd name="T43" fmla="*/ 5248 h 3151"/>
                              <a:gd name="T44" fmla="+- 0 3013 578"/>
                              <a:gd name="T45" fmla="*/ T44 w 2532"/>
                              <a:gd name="T46" fmla="+- 0 5245 2097"/>
                              <a:gd name="T47" fmla="*/ 5245 h 3151"/>
                              <a:gd name="T48" fmla="+- 0 3081 578"/>
                              <a:gd name="T49" fmla="*/ T48 w 2532"/>
                              <a:gd name="T50" fmla="+- 0 5220 2097"/>
                              <a:gd name="T51" fmla="*/ 5220 h 3151"/>
                              <a:gd name="T52" fmla="+- 0 3105 578"/>
                              <a:gd name="T53" fmla="*/ T52 w 2532"/>
                              <a:gd name="T54" fmla="+- 0 5152 2097"/>
                              <a:gd name="T55" fmla="*/ 5152 h 3151"/>
                              <a:gd name="T56" fmla="+- 0 3109 578"/>
                              <a:gd name="T57" fmla="*/ T56 w 2532"/>
                              <a:gd name="T58" fmla="+- 0 5021 2097"/>
                              <a:gd name="T59" fmla="*/ 5021 h 3151"/>
                              <a:gd name="T60" fmla="+- 0 3109 578"/>
                              <a:gd name="T61" fmla="*/ T60 w 2532"/>
                              <a:gd name="T62" fmla="+- 0 2324 2097"/>
                              <a:gd name="T63" fmla="*/ 2324 h 3151"/>
                              <a:gd name="T64" fmla="+- 0 3105 578"/>
                              <a:gd name="T65" fmla="*/ T64 w 2532"/>
                              <a:gd name="T66" fmla="+- 0 2193 2097"/>
                              <a:gd name="T67" fmla="*/ 2193 h 3151"/>
                              <a:gd name="T68" fmla="+- 0 3081 578"/>
                              <a:gd name="T69" fmla="*/ T68 w 2532"/>
                              <a:gd name="T70" fmla="+- 0 2126 2097"/>
                              <a:gd name="T71" fmla="*/ 2126 h 3151"/>
                              <a:gd name="T72" fmla="+- 0 3013 578"/>
                              <a:gd name="T73" fmla="*/ T72 w 2532"/>
                              <a:gd name="T74" fmla="+- 0 2101 2097"/>
                              <a:gd name="T75" fmla="*/ 2101 h 3151"/>
                              <a:gd name="T76" fmla="+- 0 2882 578"/>
                              <a:gd name="T77" fmla="*/ T76 w 2532"/>
                              <a:gd name="T78" fmla="+- 0 2097 2097"/>
                              <a:gd name="T79" fmla="*/ 2097 h 3151"/>
                              <a:gd name="T80" fmla="+- 0 805 57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891EF61" id="Group 37" o:spid="_x0000_s1026" style="position:absolute;margin-left:28.4pt;margin-top:104.35pt;width:127.6pt;height:158.55pt;z-index:-9592;mso-position-horizontal-relative:page;mso-position-vertical-relative:page" coordorigin="56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">
                <v:shape id="Picture 39" o:spid="_x0000_s1027" type="#_x0000_t75" style="position:absolute;left:846;top:2277;width:1981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">
                  <v:imagedata r:id="rId5" o:title=""/>
                </v:shape>
                <v:shape id="Freeform 38" o:spid="_x0000_s1028" style="position:absolute;left:57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" path="m227,l95,4,28,29,3,96,,227,,2924r3,131l28,3123r67,25l227,3151r2077,l2435,3148r68,-25l2527,3055r4,-131l2531,227,2527,96,2503,29,2435,4,2304,,227,xe" filled="f" strokecolor="#292526" strokeweight="1pt">
                  <v:path arrowok="t" o:connecttype="custom" o:connectlocs="227,2097;95,2101;28,2126;3,2193;0,2324;0,5021;3,5152;28,5220;95,5245;227,5248;2304,5248;2435,5245;2503,5220;2527,5152;2531,5021;2531,2324;2527,2193;2503,2126;2435,2101;2304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12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1325245</wp:posOffset>
                </wp:positionV>
                <wp:extent cx="1620520" cy="2013585"/>
                <wp:effectExtent l="5080" t="1270" r="3175" b="4445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330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2409"/>
                            <a:ext cx="1144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331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3544 3318"/>
                              <a:gd name="T1" fmla="*/ T0 w 2532"/>
                              <a:gd name="T2" fmla="+- 0 2097 2097"/>
                              <a:gd name="T3" fmla="*/ 2097 h 3151"/>
                              <a:gd name="T4" fmla="+- 0 3413 3318"/>
                              <a:gd name="T5" fmla="*/ T4 w 2532"/>
                              <a:gd name="T6" fmla="+- 0 2101 2097"/>
                              <a:gd name="T7" fmla="*/ 2101 h 3151"/>
                              <a:gd name="T8" fmla="+- 0 3346 3318"/>
                              <a:gd name="T9" fmla="*/ T8 w 2532"/>
                              <a:gd name="T10" fmla="+- 0 2126 2097"/>
                              <a:gd name="T11" fmla="*/ 2126 h 3151"/>
                              <a:gd name="T12" fmla="+- 0 3321 3318"/>
                              <a:gd name="T13" fmla="*/ T12 w 2532"/>
                              <a:gd name="T14" fmla="+- 0 2193 2097"/>
                              <a:gd name="T15" fmla="*/ 2193 h 3151"/>
                              <a:gd name="T16" fmla="+- 0 3318 3318"/>
                              <a:gd name="T17" fmla="*/ T16 w 2532"/>
                              <a:gd name="T18" fmla="+- 0 2324 2097"/>
                              <a:gd name="T19" fmla="*/ 2324 h 3151"/>
                              <a:gd name="T20" fmla="+- 0 3318 3318"/>
                              <a:gd name="T21" fmla="*/ T20 w 2532"/>
                              <a:gd name="T22" fmla="+- 0 5021 2097"/>
                              <a:gd name="T23" fmla="*/ 5021 h 3151"/>
                              <a:gd name="T24" fmla="+- 0 3321 3318"/>
                              <a:gd name="T25" fmla="*/ T24 w 2532"/>
                              <a:gd name="T26" fmla="+- 0 5152 2097"/>
                              <a:gd name="T27" fmla="*/ 5152 h 3151"/>
                              <a:gd name="T28" fmla="+- 0 3346 3318"/>
                              <a:gd name="T29" fmla="*/ T28 w 2532"/>
                              <a:gd name="T30" fmla="+- 0 5220 2097"/>
                              <a:gd name="T31" fmla="*/ 5220 h 3151"/>
                              <a:gd name="T32" fmla="+- 0 3413 3318"/>
                              <a:gd name="T33" fmla="*/ T32 w 2532"/>
                              <a:gd name="T34" fmla="+- 0 5245 2097"/>
                              <a:gd name="T35" fmla="*/ 5245 h 3151"/>
                              <a:gd name="T36" fmla="+- 0 3544 3318"/>
                              <a:gd name="T37" fmla="*/ T36 w 2532"/>
                              <a:gd name="T38" fmla="+- 0 5248 2097"/>
                              <a:gd name="T39" fmla="*/ 5248 h 3151"/>
                              <a:gd name="T40" fmla="+- 0 5622 3318"/>
                              <a:gd name="T41" fmla="*/ T40 w 2532"/>
                              <a:gd name="T42" fmla="+- 0 5248 2097"/>
                              <a:gd name="T43" fmla="*/ 5248 h 3151"/>
                              <a:gd name="T44" fmla="+- 0 5753 3318"/>
                              <a:gd name="T45" fmla="*/ T44 w 2532"/>
                              <a:gd name="T46" fmla="+- 0 5245 2097"/>
                              <a:gd name="T47" fmla="*/ 5245 h 3151"/>
                              <a:gd name="T48" fmla="+- 0 5820 3318"/>
                              <a:gd name="T49" fmla="*/ T48 w 2532"/>
                              <a:gd name="T50" fmla="+- 0 5220 2097"/>
                              <a:gd name="T51" fmla="*/ 5220 h 3151"/>
                              <a:gd name="T52" fmla="+- 0 5845 3318"/>
                              <a:gd name="T53" fmla="*/ T52 w 2532"/>
                              <a:gd name="T54" fmla="+- 0 5152 2097"/>
                              <a:gd name="T55" fmla="*/ 5152 h 3151"/>
                              <a:gd name="T56" fmla="+- 0 5849 3318"/>
                              <a:gd name="T57" fmla="*/ T56 w 2532"/>
                              <a:gd name="T58" fmla="+- 0 5021 2097"/>
                              <a:gd name="T59" fmla="*/ 5021 h 3151"/>
                              <a:gd name="T60" fmla="+- 0 5849 3318"/>
                              <a:gd name="T61" fmla="*/ T60 w 2532"/>
                              <a:gd name="T62" fmla="+- 0 2324 2097"/>
                              <a:gd name="T63" fmla="*/ 2324 h 3151"/>
                              <a:gd name="T64" fmla="+- 0 5845 3318"/>
                              <a:gd name="T65" fmla="*/ T64 w 2532"/>
                              <a:gd name="T66" fmla="+- 0 2193 2097"/>
                              <a:gd name="T67" fmla="*/ 2193 h 3151"/>
                              <a:gd name="T68" fmla="+- 0 5820 3318"/>
                              <a:gd name="T69" fmla="*/ T68 w 2532"/>
                              <a:gd name="T70" fmla="+- 0 2126 2097"/>
                              <a:gd name="T71" fmla="*/ 2126 h 3151"/>
                              <a:gd name="T72" fmla="+- 0 5753 3318"/>
                              <a:gd name="T73" fmla="*/ T72 w 2532"/>
                              <a:gd name="T74" fmla="+- 0 2101 2097"/>
                              <a:gd name="T75" fmla="*/ 2101 h 3151"/>
                              <a:gd name="T76" fmla="+- 0 5622 3318"/>
                              <a:gd name="T77" fmla="*/ T76 w 2532"/>
                              <a:gd name="T78" fmla="+- 0 2097 2097"/>
                              <a:gd name="T79" fmla="*/ 2097 h 3151"/>
                              <a:gd name="T80" fmla="+- 0 3544 331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13D4F9CA" id="Group 34" o:spid="_x0000_s1026" style="position:absolute;margin-left:165.4pt;margin-top:104.35pt;width:127.6pt;height:158.55pt;z-index:-9568;mso-position-horizontal-relative:page;mso-position-vertical-relative:page" coordorigin="330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">
                <v:shape id="Picture 36" o:spid="_x0000_s1027" type="#_x0000_t75" style="position:absolute;left:4004;top:2409;width:1144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">
                  <v:imagedata r:id="rId7" o:title=""/>
                </v:shape>
                <v:shape id="Freeform 35" o:spid="_x0000_s1028" style="position:absolute;left:331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36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ge">
                  <wp:posOffset>1325245</wp:posOffset>
                </wp:positionV>
                <wp:extent cx="1620520" cy="2013585"/>
                <wp:effectExtent l="1905" t="1270" r="6350" b="4445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6048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48"/>
                            <a:ext cx="2002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605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6284 6058"/>
                              <a:gd name="T1" fmla="*/ T0 w 2532"/>
                              <a:gd name="T2" fmla="+- 0 2097 2097"/>
                              <a:gd name="T3" fmla="*/ 2097 h 3151"/>
                              <a:gd name="T4" fmla="+- 0 6153 6058"/>
                              <a:gd name="T5" fmla="*/ T4 w 2532"/>
                              <a:gd name="T6" fmla="+- 0 2101 2097"/>
                              <a:gd name="T7" fmla="*/ 2101 h 3151"/>
                              <a:gd name="T8" fmla="+- 0 6086 6058"/>
                              <a:gd name="T9" fmla="*/ T8 w 2532"/>
                              <a:gd name="T10" fmla="+- 0 2126 2097"/>
                              <a:gd name="T11" fmla="*/ 2126 h 3151"/>
                              <a:gd name="T12" fmla="+- 0 6061 6058"/>
                              <a:gd name="T13" fmla="*/ T12 w 2532"/>
                              <a:gd name="T14" fmla="+- 0 2193 2097"/>
                              <a:gd name="T15" fmla="*/ 2193 h 3151"/>
                              <a:gd name="T16" fmla="+- 0 6058 6058"/>
                              <a:gd name="T17" fmla="*/ T16 w 2532"/>
                              <a:gd name="T18" fmla="+- 0 2324 2097"/>
                              <a:gd name="T19" fmla="*/ 2324 h 3151"/>
                              <a:gd name="T20" fmla="+- 0 6058 6058"/>
                              <a:gd name="T21" fmla="*/ T20 w 2532"/>
                              <a:gd name="T22" fmla="+- 0 5021 2097"/>
                              <a:gd name="T23" fmla="*/ 5021 h 3151"/>
                              <a:gd name="T24" fmla="+- 0 6061 6058"/>
                              <a:gd name="T25" fmla="*/ T24 w 2532"/>
                              <a:gd name="T26" fmla="+- 0 5152 2097"/>
                              <a:gd name="T27" fmla="*/ 5152 h 3151"/>
                              <a:gd name="T28" fmla="+- 0 6086 6058"/>
                              <a:gd name="T29" fmla="*/ T28 w 2532"/>
                              <a:gd name="T30" fmla="+- 0 5220 2097"/>
                              <a:gd name="T31" fmla="*/ 5220 h 3151"/>
                              <a:gd name="T32" fmla="+- 0 6153 6058"/>
                              <a:gd name="T33" fmla="*/ T32 w 2532"/>
                              <a:gd name="T34" fmla="+- 0 5245 2097"/>
                              <a:gd name="T35" fmla="*/ 5245 h 3151"/>
                              <a:gd name="T36" fmla="+- 0 6284 6058"/>
                              <a:gd name="T37" fmla="*/ T36 w 2532"/>
                              <a:gd name="T38" fmla="+- 0 5248 2097"/>
                              <a:gd name="T39" fmla="*/ 5248 h 3151"/>
                              <a:gd name="T40" fmla="+- 0 8362 6058"/>
                              <a:gd name="T41" fmla="*/ T40 w 2532"/>
                              <a:gd name="T42" fmla="+- 0 5248 2097"/>
                              <a:gd name="T43" fmla="*/ 5248 h 3151"/>
                              <a:gd name="T44" fmla="+- 0 8493 6058"/>
                              <a:gd name="T45" fmla="*/ T44 w 2532"/>
                              <a:gd name="T46" fmla="+- 0 5245 2097"/>
                              <a:gd name="T47" fmla="*/ 5245 h 3151"/>
                              <a:gd name="T48" fmla="+- 0 8560 6058"/>
                              <a:gd name="T49" fmla="*/ T48 w 2532"/>
                              <a:gd name="T50" fmla="+- 0 5220 2097"/>
                              <a:gd name="T51" fmla="*/ 5220 h 3151"/>
                              <a:gd name="T52" fmla="+- 0 8585 6058"/>
                              <a:gd name="T53" fmla="*/ T52 w 2532"/>
                              <a:gd name="T54" fmla="+- 0 5152 2097"/>
                              <a:gd name="T55" fmla="*/ 5152 h 3151"/>
                              <a:gd name="T56" fmla="+- 0 8589 6058"/>
                              <a:gd name="T57" fmla="*/ T56 w 2532"/>
                              <a:gd name="T58" fmla="+- 0 5021 2097"/>
                              <a:gd name="T59" fmla="*/ 5021 h 3151"/>
                              <a:gd name="T60" fmla="+- 0 8589 6058"/>
                              <a:gd name="T61" fmla="*/ T60 w 2532"/>
                              <a:gd name="T62" fmla="+- 0 2324 2097"/>
                              <a:gd name="T63" fmla="*/ 2324 h 3151"/>
                              <a:gd name="T64" fmla="+- 0 8585 6058"/>
                              <a:gd name="T65" fmla="*/ T64 w 2532"/>
                              <a:gd name="T66" fmla="+- 0 2193 2097"/>
                              <a:gd name="T67" fmla="*/ 2193 h 3151"/>
                              <a:gd name="T68" fmla="+- 0 8560 6058"/>
                              <a:gd name="T69" fmla="*/ T68 w 2532"/>
                              <a:gd name="T70" fmla="+- 0 2126 2097"/>
                              <a:gd name="T71" fmla="*/ 2126 h 3151"/>
                              <a:gd name="T72" fmla="+- 0 8493 6058"/>
                              <a:gd name="T73" fmla="*/ T72 w 2532"/>
                              <a:gd name="T74" fmla="+- 0 2101 2097"/>
                              <a:gd name="T75" fmla="*/ 2101 h 3151"/>
                              <a:gd name="T76" fmla="+- 0 8362 6058"/>
                              <a:gd name="T77" fmla="*/ T76 w 2532"/>
                              <a:gd name="T78" fmla="+- 0 2097 2097"/>
                              <a:gd name="T79" fmla="*/ 2097 h 3151"/>
                              <a:gd name="T80" fmla="+- 0 6284 6058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6" y="0"/>
                                </a:moveTo>
                                <a:lnTo>
                                  <a:pt x="95" y="4"/>
                                </a:lnTo>
                                <a:lnTo>
                                  <a:pt x="28" y="29"/>
                                </a:lnTo>
                                <a:lnTo>
                                  <a:pt x="3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3" y="3055"/>
                                </a:lnTo>
                                <a:lnTo>
                                  <a:pt x="28" y="3123"/>
                                </a:lnTo>
                                <a:lnTo>
                                  <a:pt x="95" y="3148"/>
                                </a:lnTo>
                                <a:lnTo>
                                  <a:pt x="226" y="3151"/>
                                </a:lnTo>
                                <a:lnTo>
                                  <a:pt x="2304" y="3151"/>
                                </a:lnTo>
                                <a:lnTo>
                                  <a:pt x="2435" y="3148"/>
                                </a:lnTo>
                                <a:lnTo>
                                  <a:pt x="2502" y="3123"/>
                                </a:lnTo>
                                <a:lnTo>
                                  <a:pt x="2527" y="3055"/>
                                </a:lnTo>
                                <a:lnTo>
                                  <a:pt x="2531" y="2924"/>
                                </a:lnTo>
                                <a:lnTo>
                                  <a:pt x="2531" y="227"/>
                                </a:lnTo>
                                <a:lnTo>
                                  <a:pt x="2527" y="96"/>
                                </a:lnTo>
                                <a:lnTo>
                                  <a:pt x="2502" y="29"/>
                                </a:lnTo>
                                <a:lnTo>
                                  <a:pt x="2435" y="4"/>
                                </a:lnTo>
                                <a:lnTo>
                                  <a:pt x="2304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7183E5DE" id="Group 31" o:spid="_x0000_s1026" style="position:absolute;margin-left:302.4pt;margin-top:104.35pt;width:127.6pt;height:158.55pt;z-index:-9544;mso-position-horizontal-relative:page;mso-position-vertical-relative:page" coordorigin="6048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">
                <v:shape id="Picture 33" o:spid="_x0000_s1027" type="#_x0000_t75" style="position:absolute;left:6315;top:2748;width:2002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">
                  <v:imagedata r:id="rId9" o:title=""/>
                </v:shape>
                <v:shape id="Freeform 32" o:spid="_x0000_s1028" style="position:absolute;left:605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" path="m226,l95,4,28,29,3,96,,227,,2924r3,131l28,3123r67,25l226,3151r2078,l2435,3148r67,-25l2527,3055r4,-131l2531,227,2527,96,2502,29,2435,4,2304,,226,xe" filled="f" strokecolor="#292526" strokeweight="1pt">
                  <v:path arrowok="t" o:connecttype="custom" o:connectlocs="226,2097;95,2101;28,2126;3,2193;0,2324;0,5021;3,5152;28,5220;95,5245;226,5248;2304,5248;2435,5245;2502,5220;2527,5152;2531,5021;2531,2324;2527,2193;2502,2126;2435,2101;2304,2097;226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6960" behindDoc="1" locked="0" layoutInCell="1" allowOverlap="1">
                <wp:simplePos x="0" y="0"/>
                <wp:positionH relativeFrom="page">
                  <wp:posOffset>5579745</wp:posOffset>
                </wp:positionH>
                <wp:positionV relativeFrom="page">
                  <wp:posOffset>1325245</wp:posOffset>
                </wp:positionV>
                <wp:extent cx="1620520" cy="2013585"/>
                <wp:effectExtent l="7620" t="1270" r="635" b="444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2013585"/>
                          <a:chOff x="8787" y="2087"/>
                          <a:chExt cx="2552" cy="317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2749"/>
                            <a:ext cx="200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8797" y="2097"/>
                            <a:ext cx="2532" cy="3151"/>
                          </a:xfrm>
                          <a:custGeom>
                            <a:avLst/>
                            <a:gdLst>
                              <a:gd name="T0" fmla="+- 0 9024 8797"/>
                              <a:gd name="T1" fmla="*/ T0 w 2532"/>
                              <a:gd name="T2" fmla="+- 0 2097 2097"/>
                              <a:gd name="T3" fmla="*/ 2097 h 3151"/>
                              <a:gd name="T4" fmla="+- 0 8893 8797"/>
                              <a:gd name="T5" fmla="*/ T4 w 2532"/>
                              <a:gd name="T6" fmla="+- 0 2101 2097"/>
                              <a:gd name="T7" fmla="*/ 2101 h 3151"/>
                              <a:gd name="T8" fmla="+- 0 8826 8797"/>
                              <a:gd name="T9" fmla="*/ T8 w 2532"/>
                              <a:gd name="T10" fmla="+- 0 2126 2097"/>
                              <a:gd name="T11" fmla="*/ 2126 h 3151"/>
                              <a:gd name="T12" fmla="+- 0 8801 8797"/>
                              <a:gd name="T13" fmla="*/ T12 w 2532"/>
                              <a:gd name="T14" fmla="+- 0 2193 2097"/>
                              <a:gd name="T15" fmla="*/ 2193 h 3151"/>
                              <a:gd name="T16" fmla="+- 0 8797 8797"/>
                              <a:gd name="T17" fmla="*/ T16 w 2532"/>
                              <a:gd name="T18" fmla="+- 0 2324 2097"/>
                              <a:gd name="T19" fmla="*/ 2324 h 3151"/>
                              <a:gd name="T20" fmla="+- 0 8797 8797"/>
                              <a:gd name="T21" fmla="*/ T20 w 2532"/>
                              <a:gd name="T22" fmla="+- 0 5021 2097"/>
                              <a:gd name="T23" fmla="*/ 5021 h 3151"/>
                              <a:gd name="T24" fmla="+- 0 8801 8797"/>
                              <a:gd name="T25" fmla="*/ T24 w 2532"/>
                              <a:gd name="T26" fmla="+- 0 5152 2097"/>
                              <a:gd name="T27" fmla="*/ 5152 h 3151"/>
                              <a:gd name="T28" fmla="+- 0 8826 8797"/>
                              <a:gd name="T29" fmla="*/ T28 w 2532"/>
                              <a:gd name="T30" fmla="+- 0 5220 2097"/>
                              <a:gd name="T31" fmla="*/ 5220 h 3151"/>
                              <a:gd name="T32" fmla="+- 0 8893 8797"/>
                              <a:gd name="T33" fmla="*/ T32 w 2532"/>
                              <a:gd name="T34" fmla="+- 0 5245 2097"/>
                              <a:gd name="T35" fmla="*/ 5245 h 3151"/>
                              <a:gd name="T36" fmla="+- 0 9024 8797"/>
                              <a:gd name="T37" fmla="*/ T36 w 2532"/>
                              <a:gd name="T38" fmla="+- 0 5248 2097"/>
                              <a:gd name="T39" fmla="*/ 5248 h 3151"/>
                              <a:gd name="T40" fmla="+- 0 11102 8797"/>
                              <a:gd name="T41" fmla="*/ T40 w 2532"/>
                              <a:gd name="T42" fmla="+- 0 5248 2097"/>
                              <a:gd name="T43" fmla="*/ 5248 h 3151"/>
                              <a:gd name="T44" fmla="+- 0 11233 8797"/>
                              <a:gd name="T45" fmla="*/ T44 w 2532"/>
                              <a:gd name="T46" fmla="+- 0 5245 2097"/>
                              <a:gd name="T47" fmla="*/ 5245 h 3151"/>
                              <a:gd name="T48" fmla="+- 0 11300 8797"/>
                              <a:gd name="T49" fmla="*/ T48 w 2532"/>
                              <a:gd name="T50" fmla="+- 0 5220 2097"/>
                              <a:gd name="T51" fmla="*/ 5220 h 3151"/>
                              <a:gd name="T52" fmla="+- 0 11325 8797"/>
                              <a:gd name="T53" fmla="*/ T52 w 2532"/>
                              <a:gd name="T54" fmla="+- 0 5152 2097"/>
                              <a:gd name="T55" fmla="*/ 5152 h 3151"/>
                              <a:gd name="T56" fmla="+- 0 11329 8797"/>
                              <a:gd name="T57" fmla="*/ T56 w 2532"/>
                              <a:gd name="T58" fmla="+- 0 5021 2097"/>
                              <a:gd name="T59" fmla="*/ 5021 h 3151"/>
                              <a:gd name="T60" fmla="+- 0 11329 8797"/>
                              <a:gd name="T61" fmla="*/ T60 w 2532"/>
                              <a:gd name="T62" fmla="+- 0 2324 2097"/>
                              <a:gd name="T63" fmla="*/ 2324 h 3151"/>
                              <a:gd name="T64" fmla="+- 0 11325 8797"/>
                              <a:gd name="T65" fmla="*/ T64 w 2532"/>
                              <a:gd name="T66" fmla="+- 0 2193 2097"/>
                              <a:gd name="T67" fmla="*/ 2193 h 3151"/>
                              <a:gd name="T68" fmla="+- 0 11300 8797"/>
                              <a:gd name="T69" fmla="*/ T68 w 2532"/>
                              <a:gd name="T70" fmla="+- 0 2126 2097"/>
                              <a:gd name="T71" fmla="*/ 2126 h 3151"/>
                              <a:gd name="T72" fmla="+- 0 11233 8797"/>
                              <a:gd name="T73" fmla="*/ T72 w 2532"/>
                              <a:gd name="T74" fmla="+- 0 2101 2097"/>
                              <a:gd name="T75" fmla="*/ 2101 h 3151"/>
                              <a:gd name="T76" fmla="+- 0 11102 8797"/>
                              <a:gd name="T77" fmla="*/ T76 w 2532"/>
                              <a:gd name="T78" fmla="+- 0 2097 2097"/>
                              <a:gd name="T79" fmla="*/ 2097 h 3151"/>
                              <a:gd name="T80" fmla="+- 0 9024 8797"/>
                              <a:gd name="T81" fmla="*/ T80 w 2532"/>
                              <a:gd name="T82" fmla="+- 0 2097 2097"/>
                              <a:gd name="T83" fmla="*/ 2097 h 3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3151">
                                <a:moveTo>
                                  <a:pt x="227" y="0"/>
                                </a:moveTo>
                                <a:lnTo>
                                  <a:pt x="96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6"/>
                                </a:lnTo>
                                <a:lnTo>
                                  <a:pt x="0" y="227"/>
                                </a:lnTo>
                                <a:lnTo>
                                  <a:pt x="0" y="2924"/>
                                </a:lnTo>
                                <a:lnTo>
                                  <a:pt x="4" y="3055"/>
                                </a:lnTo>
                                <a:lnTo>
                                  <a:pt x="29" y="3123"/>
                                </a:lnTo>
                                <a:lnTo>
                                  <a:pt x="96" y="3148"/>
                                </a:lnTo>
                                <a:lnTo>
                                  <a:pt x="227" y="3151"/>
                                </a:lnTo>
                                <a:lnTo>
                                  <a:pt x="2305" y="3151"/>
                                </a:lnTo>
                                <a:lnTo>
                                  <a:pt x="2436" y="3148"/>
                                </a:lnTo>
                                <a:lnTo>
                                  <a:pt x="2503" y="3123"/>
                                </a:lnTo>
                                <a:lnTo>
                                  <a:pt x="2528" y="3055"/>
                                </a:lnTo>
                                <a:lnTo>
                                  <a:pt x="2532" y="2924"/>
                                </a:lnTo>
                                <a:lnTo>
                                  <a:pt x="2532" y="227"/>
                                </a:lnTo>
                                <a:lnTo>
                                  <a:pt x="2528" y="96"/>
                                </a:lnTo>
                                <a:lnTo>
                                  <a:pt x="2503" y="29"/>
                                </a:lnTo>
                                <a:lnTo>
                                  <a:pt x="2436" y="4"/>
                                </a:lnTo>
                                <a:lnTo>
                                  <a:pt x="2305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28FC8AA5" id="Group 28" o:spid="_x0000_s1026" style="position:absolute;margin-left:439.35pt;margin-top:104.35pt;width:127.6pt;height:158.55pt;z-index:-9520;mso-position-horizontal-relative:page;mso-position-vertical-relative:page" coordorigin="8787,2087" coordsize="2552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">
                <v:shape id="Picture 30" o:spid="_x0000_s1027" type="#_x0000_t75" style="position:absolute;left:9055;top:2749;width:200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">
                  <v:imagedata r:id="rId11" o:title=""/>
                </v:shape>
                <v:shape id="Freeform 29" o:spid="_x0000_s1028" style="position:absolute;left:8797;top:2097;width:2532;height:3151;visibility:visible;mso-wrap-style:square;v-text-anchor:top" coordsize="2532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" path="m227,l96,4,29,29,4,96,,227,,2924r4,131l29,3123r67,25l227,3151r2078,l2436,3148r67,-25l2528,3055r4,-131l2532,227,2528,96,2503,29,2436,4,2305,,227,xe" filled="f" strokecolor="#292526" strokeweight="1pt">
                  <v:path arrowok="t" o:connecttype="custom" o:connectlocs="227,2097;96,2101;29,2126;4,2193;0,2324;0,5021;4,5152;29,5220;96,5245;227,5248;2305,5248;2436,5245;2503,5220;2528,5152;2532,5021;2532,2324;2528,2193;2503,2126;2436,2101;2305,2097;227,2097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68425959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0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5534025" cy="909955"/>
                <wp:effectExtent l="4445" t="1905" r="0" b="254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tabs>
                                <w:tab w:val="left" w:pos="4113"/>
                              </w:tabs>
                              <w:spacing w:before="20"/>
                              <w:ind w:left="211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color w:val="292526"/>
                                <w:spacing w:val="-6"/>
                                <w:sz w:val="66"/>
                              </w:rPr>
                              <w:t>Plants</w:t>
                            </w:r>
                            <w:r>
                              <w:rPr>
                                <w:color w:val="292526"/>
                                <w:spacing w:val="-6"/>
                                <w:sz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8"/>
                                <w:sz w:val="66"/>
                              </w:rPr>
                              <w:t>Need...</w:t>
                            </w:r>
                            <w:r>
                              <w:rPr>
                                <w:color w:val="292526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21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Use the words below to finish the 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7" o:spid="_x0000_s1071" type="#_x0000_t202" style="position:absolute;margin-left:27.35pt;margin-top:26.4pt;width:435.75pt;height:71.65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dPsA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" filled="f" stroked="f">
                <v:textbox inset="0,0,0,0">
                  <w:txbxContent>
                    <w:p w:rsidR="009E5DFE" w:rsidRDefault="00225C1F">
                      <w:pPr>
                        <w:tabs>
                          <w:tab w:val="left" w:pos="4113"/>
                        </w:tabs>
                        <w:spacing w:before="20"/>
                        <w:ind w:left="2110"/>
                        <w:rPr>
                          <w:b/>
                          <w:sz w:val="66"/>
                        </w:rPr>
                      </w:pPr>
                      <w:r>
                        <w:rPr>
                          <w:color w:val="292526"/>
                          <w:spacing w:val="-6"/>
                          <w:sz w:val="66"/>
                        </w:rPr>
                        <w:t>Plants</w:t>
                      </w:r>
                      <w:r>
                        <w:rPr>
                          <w:color w:val="292526"/>
                          <w:spacing w:val="-6"/>
                          <w:sz w:val="66"/>
                        </w:rPr>
                        <w:tab/>
                      </w:r>
                      <w:r>
                        <w:rPr>
                          <w:color w:val="292526"/>
                          <w:spacing w:val="-8"/>
                          <w:sz w:val="66"/>
                        </w:rPr>
                        <w:t>Need...</w:t>
                      </w:r>
                      <w:r>
                        <w:rPr>
                          <w:color w:val="292526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  <w:p w:rsidR="009E5DFE" w:rsidRDefault="00225C1F">
                      <w:pPr>
                        <w:pStyle w:val="BodyText"/>
                        <w:spacing w:before="216"/>
                        <w:ind w:left="20"/>
                      </w:pPr>
                      <w:r>
                        <w:rPr>
                          <w:color w:val="292526"/>
                        </w:rPr>
                        <w:t>Use the words below to finish the sentences.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32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2878455</wp:posOffset>
                </wp:positionV>
                <wp:extent cx="568960" cy="330200"/>
                <wp:effectExtent l="0" t="1905" r="0" b="12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" o:spid="_x0000_s1072" type="#_x0000_t202" style="position:absolute;margin-left:69.45pt;margin-top:226.65pt;width:44.8pt;height:26pt;z-index:-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EErwIAALI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light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56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2878455</wp:posOffset>
                </wp:positionV>
                <wp:extent cx="703580" cy="330200"/>
                <wp:effectExtent l="1270" t="1905" r="0" b="127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5" o:spid="_x0000_s1073" type="#_x0000_t202" style="position:absolute;margin-left:201.1pt;margin-top:226.65pt;width:55.4pt;height:26pt;z-index:-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CH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80" behindDoc="1" locked="0" layoutInCell="1" allowOverlap="1">
                <wp:simplePos x="0" y="0"/>
                <wp:positionH relativeFrom="page">
                  <wp:posOffset>4465955</wp:posOffset>
                </wp:positionH>
                <wp:positionV relativeFrom="page">
                  <wp:posOffset>2878455</wp:posOffset>
                </wp:positionV>
                <wp:extent cx="359410" cy="330200"/>
                <wp:effectExtent l="0" t="1905" r="3810" b="127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4" o:spid="_x0000_s1074" type="#_x0000_t202" style="position:absolute;margin-left:351.65pt;margin-top:226.65pt;width:28.3pt;height:26pt;z-index:-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QS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04" behindDoc="1" locked="0" layoutInCell="1" allowOverlap="1">
                <wp:simplePos x="0" y="0"/>
                <wp:positionH relativeFrom="page">
                  <wp:posOffset>6169660</wp:posOffset>
                </wp:positionH>
                <wp:positionV relativeFrom="page">
                  <wp:posOffset>2878455</wp:posOffset>
                </wp:positionV>
                <wp:extent cx="431165" cy="330200"/>
                <wp:effectExtent l="0" t="1905" r="0" b="127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3" o:spid="_x0000_s1075" type="#_x0000_t202" style="position:absolute;margin-left:485.8pt;margin-top:226.65pt;width:33.95pt;height:26pt;z-index:-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6wssgIAALI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soil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3770630</wp:posOffset>
                </wp:positionV>
                <wp:extent cx="3378200" cy="269240"/>
                <wp:effectExtent l="4445" t="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light </w:t>
                            </w:r>
                            <w:r>
                              <w:rPr>
                                <w:color w:val="292526"/>
                              </w:rPr>
                              <w:t>from the sun.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2" o:spid="_x0000_s1076" type="#_x0000_t202" style="position:absolute;margin-left:27.35pt;margin-top:296.9pt;width:266pt;height:21.2pt;z-index:-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bqswIAALM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light </w:t>
                      </w:r>
                      <w:r>
                        <w:rPr>
                          <w:color w:val="292526"/>
                        </w:rPr>
                        <w:t>from the sun.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5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4274820</wp:posOffset>
                </wp:positionV>
                <wp:extent cx="4114165" cy="269240"/>
                <wp:effectExtent l="4445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water </w:t>
                            </w:r>
                            <w:r>
                              <w:rPr>
                                <w:color w:val="292526"/>
                              </w:rPr>
                              <w:t>or they will dry 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1" o:spid="_x0000_s1077" type="#_x0000_t202" style="position:absolute;margin-left:27.35pt;margin-top:336.6pt;width:323.95pt;height:21.2pt;z-index:-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water </w:t>
                      </w:r>
                      <w:r>
                        <w:rPr>
                          <w:color w:val="292526"/>
                        </w:rPr>
                        <w:t>or they will dry 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17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4779010</wp:posOffset>
                </wp:positionV>
                <wp:extent cx="4195445" cy="593725"/>
                <wp:effectExtent l="4445" t="0" r="635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 xml:space="preserve">Many plants need 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soil </w:t>
                            </w:r>
                            <w:r>
                              <w:rPr>
                                <w:color w:val="292526"/>
                              </w:rPr>
                              <w:t>to grow their roots in.</w:t>
                            </w:r>
                          </w:p>
                          <w:p w:rsidR="009E5DFE" w:rsidRDefault="00225C1F">
                            <w:pPr>
                              <w:pStyle w:val="BodyText"/>
                              <w:spacing w:before="126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They get the nutrients they need from the soil.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0" o:spid="_x0000_s1078" type="#_x0000_t202" style="position:absolute;margin-left:27.35pt;margin-top:376.3pt;width:330.35pt;height:46.75pt;z-index:-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 xml:space="preserve">Many plants need </w:t>
                      </w:r>
                      <w:r>
                        <w:rPr>
                          <w:b/>
                          <w:color w:val="292526"/>
                        </w:rPr>
                        <w:t xml:space="preserve">soil </w:t>
                      </w:r>
                      <w:r>
                        <w:rPr>
                          <w:color w:val="292526"/>
                        </w:rPr>
                        <w:t>to grow their roots in.</w:t>
                      </w:r>
                    </w:p>
                    <w:p w:rsidR="009E5DFE" w:rsidRDefault="00225C1F">
                      <w:pPr>
                        <w:pStyle w:val="BodyText"/>
                        <w:spacing w:before="126"/>
                        <w:ind w:left="20"/>
                      </w:pPr>
                      <w:r>
                        <w:rPr>
                          <w:color w:val="292526"/>
                        </w:rPr>
                        <w:t>They get the nutrients they need from the soil.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0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5607050</wp:posOffset>
                </wp:positionV>
                <wp:extent cx="5708650" cy="269240"/>
                <wp:effectExtent l="4445" t="0" r="1905" b="635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0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Plants need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light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 xml:space="preserve">water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 xml:space="preserve">soil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which they use to make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9" o:spid="_x0000_s1079" type="#_x0000_t202" style="position:absolute;margin-left:27.35pt;margin-top:441.5pt;width:449.5pt;height:21.2pt;z-index:-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/ktAIAALM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spacing w:before="20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 xml:space="preserve">Plants need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light</w:t>
                      </w:r>
                      <w:r>
                        <w:rPr>
                          <w:color w:val="292526"/>
                          <w:sz w:val="32"/>
                        </w:rPr>
                        <w:t xml:space="preserve">,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 xml:space="preserve">water </w:t>
                      </w:r>
                      <w:r>
                        <w:rPr>
                          <w:color w:val="292526"/>
                          <w:sz w:val="32"/>
                        </w:rPr>
                        <w:t xml:space="preserve">and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 xml:space="preserve">soil </w:t>
                      </w:r>
                      <w:r>
                        <w:rPr>
                          <w:color w:val="292526"/>
                          <w:sz w:val="32"/>
                        </w:rPr>
                        <w:t>which they use to make food.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2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6433820</wp:posOffset>
                </wp:positionV>
                <wp:extent cx="2681605" cy="269240"/>
                <wp:effectExtent l="4445" t="4445" r="0" b="254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Plant</w:t>
                            </w:r>
                            <w:r w:rsidR="004145D2">
                              <w:rPr>
                                <w:color w:val="292526"/>
                              </w:rPr>
                              <w:t>s need these four things: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8" o:spid="_x0000_s1080" type="#_x0000_t202" style="position:absolute;margin-left:27.35pt;margin-top:506.6pt;width:211.15pt;height:21.2pt;z-index:-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fatA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Plant</w:t>
                      </w:r>
                      <w:r w:rsidR="004145D2">
                        <w:rPr>
                          <w:color w:val="292526"/>
                        </w:rPr>
                        <w:t>s need these four things: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48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ge">
                  <wp:posOffset>10058400</wp:posOffset>
                </wp:positionV>
                <wp:extent cx="838200" cy="169545"/>
                <wp:effectExtent l="0" t="0" r="0" b="1905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7" o:spid="_x0000_s1081" type="#_x0000_t202" style="position:absolute;margin-left:463.5pt;margin-top:11in;width:66pt;height:13.35pt;z-index:-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6crw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" filled="f" stroked="f">
                <v:textbox inset="0,0,0,0">
                  <w:txbxContent>
                    <w:p w:rsidR="009E5DFE" w:rsidRDefault="00225C1F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7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6789420</wp:posOffset>
                </wp:positionV>
                <wp:extent cx="2273935" cy="441325"/>
                <wp:effectExtent l="1905" t="0" r="635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78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Plants Need…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6" o:spid="_x0000_s1082" type="#_x0000_t202" style="position:absolute;margin-left:29.4pt;margin-top:534.6pt;width:179.05pt;height:34.75pt;z-index:-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78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Plants Need…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296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6789420</wp:posOffset>
                </wp:positionV>
                <wp:extent cx="4547870" cy="44132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149"/>
                              <w:ind w:left="117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My Pictures of What Plants Need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5" o:spid="_x0000_s1083" type="#_x0000_t202" style="position:absolute;margin-left:208.4pt;margin-top:534.6pt;width:358.1pt;height:34.75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yBtAIAALM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spacing w:before="149"/>
                        <w:ind w:left="1176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My Pictures of What Plants Need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20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7230110</wp:posOffset>
                </wp:positionV>
                <wp:extent cx="2273935" cy="615950"/>
                <wp:effectExtent l="1905" t="635" r="635" b="254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20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water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4" o:spid="_x0000_s1084" type="#_x0000_t202" style="position:absolute;margin-left:29.4pt;margin-top:569.3pt;width:179.05pt;height:48.5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0K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20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1.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water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44" behindDoc="1" locked="0" layoutInCell="1" allowOverlap="1">
                <wp:simplePos x="0" y="0"/>
                <wp:positionH relativeFrom="page">
                  <wp:posOffset>2646680</wp:posOffset>
                </wp:positionH>
                <wp:positionV relativeFrom="page">
                  <wp:posOffset>7230110</wp:posOffset>
                </wp:positionV>
                <wp:extent cx="4547870" cy="2462530"/>
                <wp:effectExtent l="0" t="635" r="0" b="381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3" o:spid="_x0000_s1085" type="#_x0000_t202" style="position:absolute;margin-left:208.4pt;margin-top:569.3pt;width:358.1pt;height:193.9pt;z-index:-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TD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6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7846060</wp:posOffset>
                </wp:positionV>
                <wp:extent cx="2273935" cy="615950"/>
                <wp:effectExtent l="1905" t="0" r="635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6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air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2" o:spid="_x0000_s1086" type="#_x0000_t202" style="position:absolute;margin-left:29.4pt;margin-top:617.8pt;width:179.05pt;height:48.5pt;z-index:-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JitAIAALM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6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2.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air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392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8461375</wp:posOffset>
                </wp:positionV>
                <wp:extent cx="2273935" cy="615950"/>
                <wp:effectExtent l="1905" t="3175" r="63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6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soil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1" o:spid="_x0000_s1087" type="#_x0000_t202" style="position:absolute;margin-left:29.4pt;margin-top:666.25pt;width:179.05pt;height:48.5pt;z-index:-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NuswIAALM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6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3.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soil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16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9076690</wp:posOffset>
                </wp:positionV>
                <wp:extent cx="2273935" cy="615950"/>
                <wp:effectExtent l="1905" t="0" r="635" b="381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225C1F">
                            <w:pPr>
                              <w:spacing w:before="286"/>
                              <w:ind w:left="14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292526"/>
                                <w:spacing w:val="7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light</w:t>
                            </w:r>
                          </w:p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0" o:spid="_x0000_s1088" type="#_x0000_t202" style="position:absolute;margin-left:29.4pt;margin-top:714.7pt;width:179.05pt;height:48.5pt;z-index:-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z8tQ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" filled="f" stroked="f">
                <v:textbox inset="0,0,0,0">
                  <w:txbxContent>
                    <w:p w:rsidR="009E5DFE" w:rsidRDefault="00225C1F">
                      <w:pPr>
                        <w:spacing w:before="286"/>
                        <w:ind w:left="14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4.</w:t>
                      </w:r>
                      <w:r>
                        <w:rPr>
                          <w:b/>
                          <w:color w:val="292526"/>
                          <w:spacing w:val="7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32"/>
                        </w:rPr>
                        <w:t>light</w:t>
                      </w:r>
                    </w:p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40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9" o:spid="_x0000_s1089" type="#_x0000_t202" style="position:absolute;margin-left:33.65pt;margin-top:93.85pt;width:117pt;height:12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iargIAALI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64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444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8" o:spid="_x0000_s1090" type="#_x0000_t202" style="position:absolute;margin-left:170.65pt;margin-top:93.85pt;width:117pt;height:12pt;z-index:-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488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1191895</wp:posOffset>
                </wp:positionV>
                <wp:extent cx="1485900" cy="152400"/>
                <wp:effectExtent l="1905" t="127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7" o:spid="_x0000_s1091" type="#_x0000_t202" style="position:absolute;margin-left:307.65pt;margin-top:93.85pt;width:117pt;height:12pt;z-index:-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12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1191895</wp:posOffset>
                </wp:positionV>
                <wp:extent cx="1485900" cy="152400"/>
                <wp:effectExtent l="0" t="1270" r="127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" o:spid="_x0000_s1092" type="#_x0000_t202" style="position:absolute;margin-left:444.65pt;margin-top:93.85pt;width:117pt;height:12pt;z-index:-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3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5" o:spid="_x0000_s1093" type="#_x0000_t202" style="position:absolute;margin-left:33.65pt;margin-top:251.4pt;width:117pt;height:12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0hrgIAALE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6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4" o:spid="_x0000_s1094" type="#_x0000_t202" style="position:absolute;margin-left:170.65pt;margin-top:251.4pt;width:117pt;height:12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584" behindDoc="1" locked="0" layoutInCell="1" allowOverlap="1">
                <wp:simplePos x="0" y="0"/>
                <wp:positionH relativeFrom="page">
                  <wp:posOffset>3907155</wp:posOffset>
                </wp:positionH>
                <wp:positionV relativeFrom="page">
                  <wp:posOffset>3192780</wp:posOffset>
                </wp:positionV>
                <wp:extent cx="1485900" cy="152400"/>
                <wp:effectExtent l="1905" t="190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" o:spid="_x0000_s1095" type="#_x0000_t202" style="position:absolute;margin-left:307.65pt;margin-top:251.4pt;width:117pt;height:12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KergIAALE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608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ge">
                  <wp:posOffset>3192780</wp:posOffset>
                </wp:positionV>
                <wp:extent cx="1485900" cy="152400"/>
                <wp:effectExtent l="0" t="1905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DFE" w:rsidRDefault="009E5DF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" o:spid="_x0000_s1096" type="#_x0000_t202" style="position:absolute;margin-left:444.65pt;margin-top:251.4pt;width:117pt;height:12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dw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" filled="f" stroked="f">
                <v:textbox inset="0,0,0,0">
                  <w:txbxContent>
                    <w:p w:rsidR="009E5DFE" w:rsidRDefault="009E5DF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5DFE">
      <w:pgSz w:w="11910" w:h="16840"/>
      <w:pgMar w:top="52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92B55D-367F-4E64-BBB0-ACDBA8086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1F87214-0AED-4DA7-B85D-EFFBB0FFDC01}"/>
    <w:embedBold r:id="rId3" w:fontKey="{20E54891-7D95-4E59-8E99-1DB891EA2B47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1E149F-9FA4-44D5-88CE-FF35EA8C84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FE"/>
    <w:rsid w:val="00225C1F"/>
    <w:rsid w:val="004145D2"/>
    <w:rsid w:val="004B23D8"/>
    <w:rsid w:val="00603614"/>
    <w:rsid w:val="009E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2A8FFC-8671-4242-A090-31542AEC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82B67935</Template>
  <TotalTime>2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Hood</dc:creator>
  <cp:lastModifiedBy>Nishma Raval</cp:lastModifiedBy>
  <cp:revision>2</cp:revision>
  <dcterms:created xsi:type="dcterms:W3CDTF">2020-03-18T17:58:00Z</dcterms:created>
  <dcterms:modified xsi:type="dcterms:W3CDTF">2020-03-18T17:58:00Z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2019-02-28T00:00:00Z</vt:filetime>
  </property>
</Properties>
</file>